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12C" w:rsidRDefault="00F4112C" w:rsidP="001C2AEF">
      <w:pPr>
        <w:spacing w:after="0" w:line="240" w:lineRule="auto"/>
        <w:jc w:val="center"/>
        <w:rPr>
          <w:rFonts w:ascii="Times New Roman" w:hAnsi="Times New Roman"/>
          <w:b/>
          <w:i/>
          <w:sz w:val="32"/>
          <w:szCs w:val="32"/>
        </w:rPr>
      </w:pPr>
    </w:p>
    <w:p w:rsidR="00F4112C" w:rsidRDefault="00F4112C" w:rsidP="00866F69">
      <w:pPr>
        <w:spacing w:after="0" w:line="240" w:lineRule="auto"/>
        <w:ind w:right="294"/>
        <w:jc w:val="center"/>
        <w:rPr>
          <w:rFonts w:ascii="Times New Roman" w:hAnsi="Times New Roman"/>
          <w:b/>
          <w:sz w:val="24"/>
          <w:szCs w:val="24"/>
        </w:rPr>
      </w:pPr>
      <w:r w:rsidRPr="00B20B9B">
        <w:rPr>
          <w:rFonts w:ascii="Times New Roman" w:hAnsi="Times New Roman"/>
          <w:b/>
          <w:sz w:val="24"/>
          <w:szCs w:val="24"/>
        </w:rPr>
        <w:t xml:space="preserve">Муниципальное </w:t>
      </w:r>
      <w:r>
        <w:rPr>
          <w:rFonts w:ascii="Times New Roman" w:hAnsi="Times New Roman"/>
          <w:b/>
          <w:sz w:val="24"/>
          <w:szCs w:val="24"/>
        </w:rPr>
        <w:t xml:space="preserve">бюджетное </w:t>
      </w:r>
      <w:r w:rsidRPr="00B20B9B">
        <w:rPr>
          <w:rFonts w:ascii="Times New Roman" w:hAnsi="Times New Roman"/>
          <w:b/>
          <w:sz w:val="24"/>
          <w:szCs w:val="24"/>
        </w:rPr>
        <w:t xml:space="preserve">образовательное учреждение </w:t>
      </w:r>
    </w:p>
    <w:p w:rsidR="00F4112C" w:rsidRPr="00B20B9B" w:rsidRDefault="00F4112C" w:rsidP="00866F69">
      <w:pPr>
        <w:spacing w:after="0" w:line="240" w:lineRule="auto"/>
        <w:ind w:right="294"/>
        <w:jc w:val="center"/>
        <w:rPr>
          <w:rFonts w:ascii="Times New Roman" w:hAnsi="Times New Roman"/>
          <w:b/>
          <w:sz w:val="24"/>
          <w:szCs w:val="24"/>
        </w:rPr>
      </w:pPr>
      <w:r w:rsidRPr="00B20B9B">
        <w:rPr>
          <w:rFonts w:ascii="Times New Roman" w:hAnsi="Times New Roman"/>
          <w:b/>
          <w:sz w:val="24"/>
          <w:szCs w:val="24"/>
        </w:rPr>
        <w:t>дополнительного образования детей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B20B9B">
        <w:rPr>
          <w:rFonts w:ascii="Times New Roman" w:hAnsi="Times New Roman"/>
          <w:b/>
          <w:sz w:val="24"/>
          <w:szCs w:val="24"/>
        </w:rPr>
        <w:t>«Центр детского творчества</w:t>
      </w:r>
    </w:p>
    <w:p w:rsidR="00F4112C" w:rsidRPr="00B20B9B" w:rsidRDefault="00F4112C" w:rsidP="00866F69">
      <w:pPr>
        <w:spacing w:after="0" w:line="240" w:lineRule="auto"/>
        <w:ind w:right="294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Сабинского муниципального района Республики Татарстан»</w:t>
      </w:r>
    </w:p>
    <w:p w:rsidR="00F4112C" w:rsidRPr="00B20B9B" w:rsidRDefault="00F4112C" w:rsidP="00866F69">
      <w:pPr>
        <w:spacing w:after="0" w:line="240" w:lineRule="auto"/>
        <w:ind w:right="294"/>
        <w:jc w:val="center"/>
        <w:rPr>
          <w:rFonts w:ascii="Times New Roman" w:hAnsi="Times New Roman"/>
          <w:b/>
          <w:sz w:val="24"/>
          <w:szCs w:val="24"/>
        </w:rPr>
      </w:pPr>
    </w:p>
    <w:p w:rsidR="00F4112C" w:rsidRPr="00B20B9B" w:rsidRDefault="00F4112C" w:rsidP="00866F69">
      <w:pPr>
        <w:spacing w:after="0" w:line="240" w:lineRule="auto"/>
        <w:ind w:left="-1026" w:right="-392"/>
        <w:jc w:val="center"/>
        <w:rPr>
          <w:rFonts w:ascii="Times New Roman" w:hAnsi="Times New Roman"/>
        </w:rPr>
      </w:pPr>
    </w:p>
    <w:p w:rsidR="00F4112C" w:rsidRPr="00B20B9B" w:rsidRDefault="00F4112C" w:rsidP="00866F69">
      <w:pPr>
        <w:spacing w:after="0" w:line="240" w:lineRule="auto"/>
        <w:ind w:left="-1026" w:right="-392"/>
        <w:jc w:val="center"/>
        <w:rPr>
          <w:rFonts w:ascii="Times New Roman" w:hAnsi="Times New Roman"/>
        </w:rPr>
      </w:pPr>
    </w:p>
    <w:p w:rsidR="00F4112C" w:rsidRPr="00B20B9B" w:rsidRDefault="00F4112C" w:rsidP="00866F69">
      <w:pPr>
        <w:spacing w:after="0" w:line="240" w:lineRule="auto"/>
        <w:ind w:left="-1026" w:right="-392"/>
        <w:jc w:val="center"/>
        <w:rPr>
          <w:rFonts w:ascii="Times New Roman" w:hAnsi="Times New Roman"/>
        </w:rPr>
      </w:pPr>
    </w:p>
    <w:tbl>
      <w:tblPr>
        <w:tblW w:w="9922" w:type="dxa"/>
        <w:tblInd w:w="392" w:type="dxa"/>
        <w:tblLook w:val="00A0"/>
      </w:tblPr>
      <w:tblGrid>
        <w:gridCol w:w="5950"/>
        <w:gridCol w:w="3972"/>
      </w:tblGrid>
      <w:tr w:rsidR="00F4112C" w:rsidRPr="00872CC7" w:rsidTr="001213DF">
        <w:tc>
          <w:tcPr>
            <w:tcW w:w="5950" w:type="dxa"/>
          </w:tcPr>
          <w:p w:rsidR="00F4112C" w:rsidRPr="00872CC7" w:rsidRDefault="00F4112C" w:rsidP="001213DF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Cs/>
              </w:rPr>
              <w:t xml:space="preserve">Рассмотрен </w:t>
            </w:r>
            <w:r w:rsidRPr="00872CC7">
              <w:rPr>
                <w:rFonts w:ascii="Times New Roman" w:hAnsi="Times New Roman"/>
                <w:bCs/>
              </w:rPr>
              <w:t>на заседании</w:t>
            </w:r>
          </w:p>
          <w:p w:rsidR="00F4112C" w:rsidRPr="00872CC7" w:rsidRDefault="00F4112C" w:rsidP="001213DF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872CC7">
              <w:rPr>
                <w:rFonts w:ascii="Times New Roman" w:hAnsi="Times New Roman"/>
                <w:bCs/>
              </w:rPr>
              <w:t>педагогического   совета</w:t>
            </w:r>
            <w:r w:rsidRPr="00872CC7">
              <w:rPr>
                <w:rFonts w:ascii="Times New Roman" w:hAnsi="Times New Roman"/>
                <w:bCs/>
              </w:rPr>
              <w:tab/>
            </w:r>
          </w:p>
          <w:p w:rsidR="00F4112C" w:rsidRPr="00872CC7" w:rsidRDefault="00F4112C" w:rsidP="001213DF">
            <w:pPr>
              <w:spacing w:after="0" w:line="240" w:lineRule="auto"/>
              <w:ind w:left="5664" w:hanging="5664"/>
              <w:rPr>
                <w:rFonts w:ascii="Times New Roman" w:hAnsi="Times New Roman"/>
                <w:bCs/>
              </w:rPr>
            </w:pPr>
            <w:r w:rsidRPr="00872CC7">
              <w:rPr>
                <w:rFonts w:ascii="Times New Roman" w:hAnsi="Times New Roman"/>
                <w:bCs/>
              </w:rPr>
              <w:t xml:space="preserve">МБОУДОД «Центр </w:t>
            </w:r>
          </w:p>
          <w:p w:rsidR="00F4112C" w:rsidRPr="00872CC7" w:rsidRDefault="00F4112C" w:rsidP="001213DF">
            <w:pPr>
              <w:spacing w:after="0" w:line="240" w:lineRule="auto"/>
              <w:ind w:left="5664" w:hanging="5664"/>
              <w:rPr>
                <w:rFonts w:ascii="Times New Roman" w:hAnsi="Times New Roman"/>
                <w:bCs/>
              </w:rPr>
            </w:pPr>
            <w:r w:rsidRPr="00872CC7">
              <w:rPr>
                <w:rFonts w:ascii="Times New Roman" w:hAnsi="Times New Roman"/>
                <w:bCs/>
              </w:rPr>
              <w:t xml:space="preserve">детского  творчества» </w:t>
            </w:r>
          </w:p>
          <w:p w:rsidR="00F4112C" w:rsidRPr="00872CC7" w:rsidRDefault="00F4112C" w:rsidP="001213DF">
            <w:pPr>
              <w:spacing w:after="0" w:line="240" w:lineRule="auto"/>
              <w:ind w:left="5664" w:hanging="5664"/>
              <w:rPr>
                <w:rFonts w:ascii="Times New Roman" w:hAnsi="Times New Roman"/>
              </w:rPr>
            </w:pPr>
            <w:r w:rsidRPr="00872CC7">
              <w:rPr>
                <w:rFonts w:ascii="Times New Roman" w:hAnsi="Times New Roman"/>
              </w:rPr>
              <w:t xml:space="preserve">Протокол №  </w:t>
            </w:r>
            <w:r>
              <w:rPr>
                <w:rFonts w:ascii="Times New Roman" w:hAnsi="Times New Roman"/>
              </w:rPr>
              <w:t xml:space="preserve">1  </w:t>
            </w:r>
            <w:r w:rsidRPr="00872CC7">
              <w:rPr>
                <w:rFonts w:ascii="Times New Roman" w:hAnsi="Times New Roman"/>
              </w:rPr>
              <w:t xml:space="preserve">от </w:t>
            </w:r>
            <w:r>
              <w:rPr>
                <w:rFonts w:ascii="Times New Roman" w:hAnsi="Times New Roman"/>
              </w:rPr>
              <w:t>30.08.2013 г.</w:t>
            </w:r>
          </w:p>
          <w:p w:rsidR="00F4112C" w:rsidRPr="00872CC7" w:rsidRDefault="00F4112C" w:rsidP="001213DF">
            <w:pPr>
              <w:spacing w:after="0" w:line="240" w:lineRule="auto"/>
              <w:ind w:left="5664" w:hanging="5664"/>
              <w:rPr>
                <w:rFonts w:ascii="Times New Roman" w:hAnsi="Times New Roman"/>
              </w:rPr>
            </w:pPr>
            <w:r w:rsidRPr="00872CC7">
              <w:rPr>
                <w:rFonts w:ascii="Times New Roman" w:hAnsi="Times New Roman"/>
              </w:rPr>
              <w:t xml:space="preserve"> </w:t>
            </w:r>
          </w:p>
          <w:p w:rsidR="00F4112C" w:rsidRPr="00872CC7" w:rsidRDefault="00F4112C" w:rsidP="001213DF">
            <w:pPr>
              <w:spacing w:after="0" w:line="240" w:lineRule="auto"/>
              <w:ind w:right="-392"/>
              <w:jc w:val="center"/>
              <w:rPr>
                <w:rFonts w:ascii="Times New Roman" w:hAnsi="Times New Roman"/>
              </w:rPr>
            </w:pPr>
          </w:p>
        </w:tc>
        <w:tc>
          <w:tcPr>
            <w:tcW w:w="3972" w:type="dxa"/>
          </w:tcPr>
          <w:p w:rsidR="00F4112C" w:rsidRPr="00872CC7" w:rsidRDefault="00F4112C" w:rsidP="001213DF">
            <w:pPr>
              <w:spacing w:after="0" w:line="240" w:lineRule="auto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872CC7">
              <w:rPr>
                <w:rFonts w:ascii="Times New Roman" w:hAnsi="Times New Roman"/>
                <w:sz w:val="26"/>
                <w:szCs w:val="26"/>
              </w:rPr>
              <w:t xml:space="preserve"> УТВЕРЖДАЮ</w:t>
            </w:r>
          </w:p>
          <w:p w:rsidR="00F4112C" w:rsidRPr="00872CC7" w:rsidRDefault="00F4112C" w:rsidP="001213DF">
            <w:pPr>
              <w:tabs>
                <w:tab w:val="left" w:pos="1110"/>
                <w:tab w:val="left" w:pos="1230"/>
                <w:tab w:val="left" w:pos="1470"/>
                <w:tab w:val="right" w:pos="4067"/>
              </w:tabs>
              <w:spacing w:after="0" w:line="240" w:lineRule="auto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872CC7">
              <w:rPr>
                <w:rFonts w:ascii="Times New Roman" w:hAnsi="Times New Roman"/>
                <w:sz w:val="26"/>
                <w:szCs w:val="26"/>
              </w:rPr>
              <w:t xml:space="preserve">                   Директор МБОУДОД</w:t>
            </w:r>
          </w:p>
          <w:p w:rsidR="00F4112C" w:rsidRPr="00872CC7" w:rsidRDefault="00F4112C" w:rsidP="001213DF">
            <w:pPr>
              <w:spacing w:after="0" w:line="240" w:lineRule="auto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872CC7">
              <w:rPr>
                <w:rFonts w:ascii="Times New Roman" w:hAnsi="Times New Roman"/>
                <w:sz w:val="26"/>
                <w:szCs w:val="26"/>
              </w:rPr>
              <w:t xml:space="preserve"> «Центр детского творчества»</w:t>
            </w:r>
          </w:p>
          <w:p w:rsidR="00F4112C" w:rsidRPr="00872CC7" w:rsidRDefault="00F4112C" w:rsidP="001213DF">
            <w:pPr>
              <w:spacing w:after="0" w:line="240" w:lineRule="auto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872CC7">
              <w:rPr>
                <w:rFonts w:ascii="Times New Roman" w:hAnsi="Times New Roman"/>
                <w:sz w:val="26"/>
                <w:szCs w:val="26"/>
              </w:rPr>
              <w:t>Сабинского муниципального района РТ</w:t>
            </w:r>
          </w:p>
          <w:p w:rsidR="00F4112C" w:rsidRPr="00872CC7" w:rsidRDefault="00F4112C" w:rsidP="001213DF">
            <w:pPr>
              <w:spacing w:after="0" w:line="240" w:lineRule="auto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872CC7">
              <w:rPr>
                <w:rFonts w:ascii="Times New Roman" w:hAnsi="Times New Roman"/>
                <w:sz w:val="26"/>
                <w:szCs w:val="26"/>
              </w:rPr>
              <w:t>_____________</w:t>
            </w:r>
            <w:r>
              <w:rPr>
                <w:rFonts w:ascii="Times New Roman" w:hAnsi="Times New Roman"/>
                <w:sz w:val="26"/>
                <w:szCs w:val="26"/>
              </w:rPr>
              <w:t>Ф.М.Хафизов</w:t>
            </w:r>
          </w:p>
          <w:p w:rsidR="00F4112C" w:rsidRPr="00872CC7" w:rsidRDefault="00F4112C" w:rsidP="001213DF">
            <w:pPr>
              <w:spacing w:after="0" w:line="240" w:lineRule="auto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872CC7">
              <w:rPr>
                <w:rFonts w:ascii="Times New Roman" w:hAnsi="Times New Roman"/>
                <w:sz w:val="26"/>
                <w:szCs w:val="26"/>
              </w:rPr>
              <w:t xml:space="preserve"> «_____»____________2013г.</w:t>
            </w:r>
          </w:p>
        </w:tc>
      </w:tr>
    </w:tbl>
    <w:p w:rsidR="00F4112C" w:rsidRPr="00B20B9B" w:rsidRDefault="00F4112C" w:rsidP="00866F69">
      <w:pPr>
        <w:spacing w:after="0" w:line="240" w:lineRule="auto"/>
        <w:ind w:left="-1026" w:right="-392"/>
        <w:jc w:val="center"/>
        <w:rPr>
          <w:rFonts w:ascii="Times New Roman" w:hAnsi="Times New Roman"/>
        </w:rPr>
      </w:pPr>
    </w:p>
    <w:p w:rsidR="00F4112C" w:rsidRPr="00B20B9B" w:rsidRDefault="00F4112C" w:rsidP="00866F69">
      <w:pPr>
        <w:spacing w:after="0" w:line="240" w:lineRule="auto"/>
        <w:ind w:left="-57" w:right="-50"/>
        <w:jc w:val="center"/>
        <w:rPr>
          <w:rFonts w:ascii="Times New Roman" w:hAnsi="Times New Roman"/>
          <w:b/>
          <w:sz w:val="40"/>
          <w:szCs w:val="40"/>
        </w:rPr>
      </w:pPr>
    </w:p>
    <w:p w:rsidR="00F4112C" w:rsidRDefault="00F4112C" w:rsidP="00903800">
      <w:pPr>
        <w:spacing w:after="0" w:line="240" w:lineRule="auto"/>
        <w:ind w:right="-50"/>
        <w:jc w:val="center"/>
        <w:rPr>
          <w:rFonts w:ascii="Times New Roman" w:hAnsi="Times New Roman"/>
          <w:b/>
          <w:sz w:val="40"/>
          <w:szCs w:val="40"/>
        </w:rPr>
      </w:pPr>
    </w:p>
    <w:p w:rsidR="00F4112C" w:rsidRDefault="00F4112C" w:rsidP="00903800">
      <w:pPr>
        <w:spacing w:after="0" w:line="240" w:lineRule="auto"/>
        <w:ind w:right="-50"/>
        <w:jc w:val="center"/>
        <w:rPr>
          <w:rFonts w:ascii="Times New Roman" w:hAnsi="Times New Roman"/>
          <w:b/>
          <w:sz w:val="40"/>
          <w:szCs w:val="40"/>
        </w:rPr>
      </w:pPr>
    </w:p>
    <w:p w:rsidR="00F4112C" w:rsidRDefault="00F4112C" w:rsidP="00903800">
      <w:pPr>
        <w:spacing w:after="0" w:line="240" w:lineRule="auto"/>
        <w:ind w:right="-50"/>
        <w:jc w:val="center"/>
        <w:rPr>
          <w:rFonts w:ascii="Times New Roman" w:hAnsi="Times New Roman"/>
          <w:b/>
          <w:sz w:val="40"/>
          <w:szCs w:val="40"/>
        </w:rPr>
      </w:pPr>
    </w:p>
    <w:p w:rsidR="00F4112C" w:rsidRPr="00B20B9B" w:rsidRDefault="00F4112C" w:rsidP="00903800">
      <w:pPr>
        <w:spacing w:after="0" w:line="240" w:lineRule="auto"/>
        <w:ind w:right="-50"/>
        <w:jc w:val="center"/>
        <w:rPr>
          <w:rFonts w:ascii="Times New Roman" w:hAnsi="Times New Roman"/>
          <w:b/>
          <w:sz w:val="40"/>
          <w:szCs w:val="40"/>
        </w:rPr>
      </w:pPr>
      <w:r w:rsidRPr="00B20B9B">
        <w:rPr>
          <w:rFonts w:ascii="Times New Roman" w:hAnsi="Times New Roman"/>
          <w:b/>
          <w:sz w:val="40"/>
          <w:szCs w:val="40"/>
        </w:rPr>
        <w:t>ПЛАН РАБОТЫ</w:t>
      </w:r>
    </w:p>
    <w:p w:rsidR="00F4112C" w:rsidRPr="00B20B9B" w:rsidRDefault="00F4112C" w:rsidP="00903800">
      <w:pPr>
        <w:spacing w:after="0" w:line="240" w:lineRule="auto"/>
        <w:ind w:right="-392"/>
        <w:jc w:val="center"/>
        <w:rPr>
          <w:rFonts w:ascii="Times New Roman" w:hAnsi="Times New Roman"/>
          <w:b/>
          <w:sz w:val="36"/>
          <w:szCs w:val="36"/>
        </w:rPr>
      </w:pPr>
      <w:r w:rsidRPr="00B20B9B">
        <w:rPr>
          <w:rFonts w:ascii="Times New Roman" w:hAnsi="Times New Roman"/>
          <w:b/>
          <w:sz w:val="36"/>
          <w:szCs w:val="36"/>
        </w:rPr>
        <w:t xml:space="preserve">муниципального </w:t>
      </w:r>
      <w:r>
        <w:rPr>
          <w:rFonts w:ascii="Times New Roman" w:hAnsi="Times New Roman"/>
          <w:b/>
          <w:sz w:val="36"/>
          <w:szCs w:val="36"/>
        </w:rPr>
        <w:t xml:space="preserve">бюджетного </w:t>
      </w:r>
      <w:r w:rsidRPr="00B20B9B">
        <w:rPr>
          <w:rFonts w:ascii="Times New Roman" w:hAnsi="Times New Roman"/>
          <w:b/>
          <w:sz w:val="36"/>
          <w:szCs w:val="36"/>
        </w:rPr>
        <w:t xml:space="preserve">образовательного учреждения </w:t>
      </w:r>
    </w:p>
    <w:p w:rsidR="00F4112C" w:rsidRPr="00B20B9B" w:rsidRDefault="00F4112C" w:rsidP="00903800">
      <w:pPr>
        <w:spacing w:after="0" w:line="240" w:lineRule="auto"/>
        <w:ind w:right="-392"/>
        <w:jc w:val="center"/>
        <w:rPr>
          <w:rFonts w:ascii="Times New Roman" w:hAnsi="Times New Roman"/>
          <w:b/>
          <w:sz w:val="36"/>
          <w:szCs w:val="36"/>
        </w:rPr>
      </w:pPr>
      <w:r w:rsidRPr="00B20B9B">
        <w:rPr>
          <w:rFonts w:ascii="Times New Roman" w:hAnsi="Times New Roman"/>
          <w:b/>
          <w:sz w:val="36"/>
          <w:szCs w:val="36"/>
        </w:rPr>
        <w:t>дополнительного образования детей</w:t>
      </w:r>
    </w:p>
    <w:p w:rsidR="00F4112C" w:rsidRDefault="00F4112C" w:rsidP="00903800">
      <w:pPr>
        <w:spacing w:after="0" w:line="240" w:lineRule="auto"/>
        <w:ind w:right="-392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«Центр детского творчества </w:t>
      </w:r>
    </w:p>
    <w:p w:rsidR="00F4112C" w:rsidRDefault="00F4112C" w:rsidP="00903800">
      <w:pPr>
        <w:spacing w:after="0" w:line="240" w:lineRule="auto"/>
        <w:ind w:right="-392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Сабинского муниципального района </w:t>
      </w:r>
    </w:p>
    <w:p w:rsidR="00F4112C" w:rsidRPr="00B20B9B" w:rsidRDefault="00F4112C" w:rsidP="00903800">
      <w:pPr>
        <w:spacing w:after="0" w:line="240" w:lineRule="auto"/>
        <w:ind w:right="-392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>Республики Татарстан»</w:t>
      </w:r>
    </w:p>
    <w:p w:rsidR="00F4112C" w:rsidRPr="00B20B9B" w:rsidRDefault="00F4112C" w:rsidP="00903800">
      <w:pPr>
        <w:spacing w:after="0" w:line="240" w:lineRule="auto"/>
        <w:ind w:right="-50"/>
        <w:jc w:val="center"/>
        <w:rPr>
          <w:rFonts w:ascii="Times New Roman" w:hAnsi="Times New Roman"/>
          <w:b/>
          <w:sz w:val="36"/>
          <w:szCs w:val="36"/>
        </w:rPr>
      </w:pPr>
      <w:r>
        <w:rPr>
          <w:rFonts w:ascii="Times New Roman" w:hAnsi="Times New Roman"/>
          <w:b/>
          <w:sz w:val="36"/>
          <w:szCs w:val="36"/>
        </w:rPr>
        <w:t xml:space="preserve">  на 2013-2014 учебный год</w:t>
      </w:r>
    </w:p>
    <w:p w:rsidR="00F4112C" w:rsidRPr="00B20B9B" w:rsidRDefault="00F4112C" w:rsidP="00866F69">
      <w:pPr>
        <w:spacing w:after="0" w:line="240" w:lineRule="auto"/>
        <w:rPr>
          <w:rFonts w:ascii="Times New Roman" w:hAnsi="Times New Roman"/>
          <w:sz w:val="36"/>
          <w:szCs w:val="36"/>
        </w:rPr>
      </w:pPr>
    </w:p>
    <w:p w:rsidR="00F4112C" w:rsidRPr="00B20B9B" w:rsidRDefault="00F4112C" w:rsidP="00866F69">
      <w:pPr>
        <w:spacing w:after="0" w:line="240" w:lineRule="auto"/>
        <w:jc w:val="center"/>
        <w:rPr>
          <w:rFonts w:ascii="Times New Roman" w:hAnsi="Times New Roman"/>
        </w:rPr>
      </w:pPr>
    </w:p>
    <w:p w:rsidR="00F4112C" w:rsidRPr="00B20B9B" w:rsidRDefault="00F4112C" w:rsidP="00866F69">
      <w:pPr>
        <w:spacing w:after="0" w:line="240" w:lineRule="auto"/>
        <w:jc w:val="center"/>
        <w:rPr>
          <w:rFonts w:ascii="Times New Roman" w:hAnsi="Times New Roman"/>
        </w:rPr>
      </w:pPr>
    </w:p>
    <w:p w:rsidR="00F4112C" w:rsidRPr="00B20B9B" w:rsidRDefault="00F4112C" w:rsidP="00866F69">
      <w:pPr>
        <w:spacing w:after="0" w:line="240" w:lineRule="auto"/>
        <w:jc w:val="center"/>
        <w:rPr>
          <w:rFonts w:ascii="Times New Roman" w:hAnsi="Times New Roman"/>
        </w:rPr>
      </w:pPr>
    </w:p>
    <w:p w:rsidR="00F4112C" w:rsidRPr="00B20B9B" w:rsidRDefault="00F4112C" w:rsidP="00866F69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F4112C" w:rsidRPr="00B20B9B" w:rsidRDefault="00F4112C" w:rsidP="00866F69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F4112C" w:rsidRPr="00B20B9B" w:rsidRDefault="00F4112C" w:rsidP="00866F69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F4112C" w:rsidRPr="00B20B9B" w:rsidRDefault="00F4112C" w:rsidP="00866F69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F4112C" w:rsidRPr="00B20B9B" w:rsidRDefault="00F4112C" w:rsidP="00866F69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F4112C" w:rsidRPr="00B20B9B" w:rsidRDefault="00F4112C" w:rsidP="00866F69">
      <w:pPr>
        <w:spacing w:after="0" w:line="240" w:lineRule="auto"/>
        <w:jc w:val="center"/>
        <w:rPr>
          <w:rFonts w:ascii="Times New Roman" w:hAnsi="Times New Roman"/>
          <w:sz w:val="26"/>
          <w:szCs w:val="26"/>
        </w:rPr>
      </w:pPr>
    </w:p>
    <w:p w:rsidR="00F4112C" w:rsidRPr="00B20B9B" w:rsidRDefault="00F4112C" w:rsidP="00866F69">
      <w:pPr>
        <w:spacing w:after="0" w:line="240" w:lineRule="auto"/>
        <w:jc w:val="center"/>
        <w:rPr>
          <w:rFonts w:ascii="Times New Roman" w:hAnsi="Times New Roman"/>
        </w:rPr>
      </w:pPr>
    </w:p>
    <w:p w:rsidR="00F4112C" w:rsidRPr="00B20B9B" w:rsidRDefault="00F4112C" w:rsidP="00866F69">
      <w:pPr>
        <w:spacing w:after="0" w:line="240" w:lineRule="auto"/>
        <w:jc w:val="center"/>
        <w:rPr>
          <w:rFonts w:ascii="Times New Roman" w:hAnsi="Times New Roman"/>
          <w:b/>
          <w:sz w:val="36"/>
          <w:szCs w:val="36"/>
        </w:rPr>
      </w:pPr>
    </w:p>
    <w:p w:rsidR="00F4112C" w:rsidRPr="00B20B9B" w:rsidRDefault="00F4112C" w:rsidP="00866F69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F4112C" w:rsidRPr="00B20B9B" w:rsidRDefault="00F4112C" w:rsidP="00866F69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F4112C" w:rsidRPr="00B20B9B" w:rsidRDefault="00F4112C" w:rsidP="00866F69">
      <w:pPr>
        <w:spacing w:after="0" w:line="240" w:lineRule="auto"/>
        <w:jc w:val="center"/>
        <w:rPr>
          <w:rFonts w:ascii="Times New Roman" w:hAnsi="Times New Roman"/>
          <w:b/>
          <w:sz w:val="32"/>
          <w:szCs w:val="32"/>
        </w:rPr>
      </w:pPr>
    </w:p>
    <w:p w:rsidR="00F4112C" w:rsidRPr="00B20B9B" w:rsidRDefault="00F4112C" w:rsidP="00866F69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п.г.т. Богатые Сабы</w:t>
      </w:r>
      <w:r w:rsidRPr="00B20B9B">
        <w:rPr>
          <w:rFonts w:ascii="Times New Roman" w:hAnsi="Times New Roman"/>
          <w:b/>
        </w:rPr>
        <w:t xml:space="preserve"> </w:t>
      </w:r>
    </w:p>
    <w:p w:rsidR="00F4112C" w:rsidRPr="00B20B9B" w:rsidRDefault="00F4112C" w:rsidP="00866F69">
      <w:pPr>
        <w:spacing w:after="0" w:line="240" w:lineRule="auto"/>
        <w:jc w:val="center"/>
        <w:rPr>
          <w:rFonts w:ascii="Times New Roman" w:hAnsi="Times New Roman"/>
          <w:b/>
        </w:rPr>
      </w:pPr>
      <w:r w:rsidRPr="00B20B9B">
        <w:rPr>
          <w:rFonts w:ascii="Times New Roman" w:hAnsi="Times New Roman"/>
          <w:b/>
        </w:rPr>
        <w:t>201</w:t>
      </w:r>
      <w:r>
        <w:rPr>
          <w:rFonts w:ascii="Times New Roman" w:hAnsi="Times New Roman"/>
          <w:b/>
        </w:rPr>
        <w:t>3</w:t>
      </w:r>
    </w:p>
    <w:p w:rsidR="00F4112C" w:rsidRPr="00B20B9B" w:rsidRDefault="00F4112C" w:rsidP="00866F69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F4112C" w:rsidRPr="001C2AEF" w:rsidRDefault="00F4112C" w:rsidP="001C2AE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4112C" w:rsidRPr="001C2AEF" w:rsidRDefault="00F4112C" w:rsidP="001C2AE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C2AEF">
        <w:rPr>
          <w:rFonts w:ascii="Times New Roman" w:hAnsi="Times New Roman"/>
          <w:sz w:val="24"/>
          <w:szCs w:val="24"/>
        </w:rPr>
        <w:t> </w:t>
      </w:r>
    </w:p>
    <w:p w:rsidR="00F4112C" w:rsidRDefault="00F4112C" w:rsidP="001C2AEF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1C2AEF">
        <w:rPr>
          <w:rFonts w:ascii="Times New Roman" w:hAnsi="Times New Roman"/>
          <w:sz w:val="24"/>
          <w:szCs w:val="24"/>
        </w:rPr>
        <w:t> </w:t>
      </w:r>
    </w:p>
    <w:p w:rsidR="00F4112C" w:rsidRPr="001C2AEF" w:rsidRDefault="00F4112C" w:rsidP="001C2AEF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F4112C" w:rsidRPr="001C2AEF" w:rsidRDefault="00F4112C" w:rsidP="006A6289">
      <w:pPr>
        <w:spacing w:after="0" w:line="480" w:lineRule="auto"/>
        <w:ind w:left="142" w:firstLine="567"/>
        <w:contextualSpacing/>
        <w:jc w:val="both"/>
        <w:rPr>
          <w:rFonts w:ascii="Times New Roman" w:hAnsi="Times New Roman"/>
          <w:sz w:val="24"/>
          <w:szCs w:val="24"/>
        </w:rPr>
      </w:pPr>
      <w:r w:rsidRPr="006A6289">
        <w:rPr>
          <w:rFonts w:ascii="Times New Roman" w:hAnsi="Times New Roman"/>
          <w:b/>
          <w:sz w:val="28"/>
          <w:szCs w:val="28"/>
        </w:rPr>
        <w:t>Цель:</w:t>
      </w:r>
      <w:r w:rsidRPr="001C2AEF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работа</w:t>
      </w:r>
      <w:r w:rsidRPr="006A6289">
        <w:rPr>
          <w:rFonts w:ascii="Times New Roman" w:hAnsi="Times New Roman"/>
          <w:sz w:val="28"/>
          <w:szCs w:val="28"/>
        </w:rPr>
        <w:t xml:space="preserve"> над повышением  качества содержа</w:t>
      </w:r>
      <w:r>
        <w:rPr>
          <w:rFonts w:ascii="Times New Roman" w:hAnsi="Times New Roman"/>
          <w:sz w:val="28"/>
          <w:szCs w:val="28"/>
        </w:rPr>
        <w:t xml:space="preserve">ния дополнительного образования </w:t>
      </w:r>
      <w:r w:rsidRPr="006A6289">
        <w:rPr>
          <w:rFonts w:ascii="Times New Roman" w:hAnsi="Times New Roman"/>
          <w:sz w:val="28"/>
          <w:szCs w:val="28"/>
        </w:rPr>
        <w:t>посред</w:t>
      </w:r>
      <w:r>
        <w:rPr>
          <w:rFonts w:ascii="Times New Roman" w:hAnsi="Times New Roman"/>
          <w:sz w:val="28"/>
          <w:szCs w:val="28"/>
        </w:rPr>
        <w:t>ством внедрения</w:t>
      </w:r>
      <w:r w:rsidRPr="006A6289">
        <w:rPr>
          <w:rFonts w:ascii="Times New Roman" w:hAnsi="Times New Roman"/>
          <w:sz w:val="28"/>
          <w:szCs w:val="28"/>
        </w:rPr>
        <w:t xml:space="preserve"> оптимальных форм, методов и технологий работы с учетом возраста воспитанников, их интересов и потребностей.</w:t>
      </w:r>
      <w:r w:rsidRPr="00B20B9B">
        <w:rPr>
          <w:rFonts w:ascii="Times New Roman" w:hAnsi="Times New Roman"/>
          <w:sz w:val="24"/>
          <w:szCs w:val="24"/>
        </w:rPr>
        <w:t xml:space="preserve"> </w:t>
      </w:r>
    </w:p>
    <w:p w:rsidR="00F4112C" w:rsidRPr="006A6289" w:rsidRDefault="00F4112C" w:rsidP="00670820">
      <w:pPr>
        <w:spacing w:after="0" w:line="480" w:lineRule="auto"/>
        <w:ind w:firstLine="708"/>
        <w:jc w:val="both"/>
        <w:rPr>
          <w:rFonts w:ascii="Times New Roman" w:hAnsi="Times New Roman"/>
          <w:b/>
          <w:sz w:val="28"/>
          <w:szCs w:val="28"/>
        </w:rPr>
      </w:pPr>
      <w:r w:rsidRPr="006A6289">
        <w:rPr>
          <w:rFonts w:ascii="Times New Roman" w:hAnsi="Times New Roman"/>
          <w:b/>
          <w:sz w:val="28"/>
          <w:szCs w:val="28"/>
        </w:rPr>
        <w:t xml:space="preserve">Задачи: </w:t>
      </w:r>
    </w:p>
    <w:p w:rsidR="00F4112C" w:rsidRPr="001C2AEF" w:rsidRDefault="00F4112C" w:rsidP="00670820">
      <w:pPr>
        <w:spacing w:after="0" w:line="480" w:lineRule="auto"/>
        <w:ind w:firstLine="708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1C2AEF">
        <w:rPr>
          <w:rFonts w:ascii="Times New Roman" w:hAnsi="Times New Roman"/>
          <w:sz w:val="28"/>
          <w:szCs w:val="28"/>
        </w:rPr>
        <w:t>создание коллективной творческой среды, в которой каждый может проявить свои способности, приобрести знания и опыт, осознать себя «признанным», самодостаточным и успешным.</w:t>
      </w:r>
    </w:p>
    <w:p w:rsidR="00F4112C" w:rsidRPr="001C2AEF" w:rsidRDefault="00F4112C" w:rsidP="00670820">
      <w:pPr>
        <w:spacing w:after="0" w:line="48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C2AEF">
        <w:rPr>
          <w:rFonts w:ascii="Times New Roman" w:hAnsi="Times New Roman"/>
          <w:sz w:val="28"/>
          <w:szCs w:val="28"/>
        </w:rPr>
        <w:t>- создание оптимальных условий и дальнейшее совершенствование существующей системы дополнительного образования;</w:t>
      </w:r>
    </w:p>
    <w:p w:rsidR="00F4112C" w:rsidRPr="001C2AEF" w:rsidRDefault="00F4112C" w:rsidP="00670820">
      <w:pPr>
        <w:spacing w:after="0" w:line="48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C2AEF">
        <w:rPr>
          <w:rFonts w:ascii="Times New Roman" w:hAnsi="Times New Roman"/>
          <w:sz w:val="28"/>
          <w:szCs w:val="28"/>
        </w:rPr>
        <w:t>- проведение районных мероприятий, способствующих  выявлению и развитию одаренных детей;</w:t>
      </w:r>
    </w:p>
    <w:p w:rsidR="00F4112C" w:rsidRPr="001C2AEF" w:rsidRDefault="00F4112C" w:rsidP="00670820">
      <w:pPr>
        <w:spacing w:after="0" w:line="48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C2AEF">
        <w:rPr>
          <w:rFonts w:ascii="Times New Roman" w:hAnsi="Times New Roman"/>
          <w:sz w:val="28"/>
          <w:szCs w:val="28"/>
        </w:rPr>
        <w:t>- усиление методического и информационного сопровождения деятельности педагогов дополнительного образования, участия в конкурсах профессионального мастерства и т.д;</w:t>
      </w:r>
    </w:p>
    <w:p w:rsidR="00F4112C" w:rsidRPr="001C2AEF" w:rsidRDefault="00F4112C" w:rsidP="00670820">
      <w:pPr>
        <w:spacing w:after="0" w:line="48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C2AEF">
        <w:rPr>
          <w:rFonts w:ascii="Times New Roman" w:hAnsi="Times New Roman"/>
          <w:sz w:val="28"/>
          <w:szCs w:val="28"/>
        </w:rPr>
        <w:t>- развитие интереса школьников к творческой деятельности;</w:t>
      </w:r>
    </w:p>
    <w:p w:rsidR="00F4112C" w:rsidRPr="001C2AEF" w:rsidRDefault="00F4112C" w:rsidP="00670820">
      <w:pPr>
        <w:spacing w:after="0" w:line="48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C2AEF">
        <w:rPr>
          <w:rFonts w:ascii="Times New Roman" w:hAnsi="Times New Roman"/>
          <w:sz w:val="28"/>
          <w:szCs w:val="28"/>
        </w:rPr>
        <w:t>- раскрытие интеллектуально-познавательных и творческих способностей школьников;</w:t>
      </w:r>
    </w:p>
    <w:p w:rsidR="00F4112C" w:rsidRPr="001C2AEF" w:rsidRDefault="00F4112C" w:rsidP="00670820">
      <w:pPr>
        <w:spacing w:after="0" w:line="48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C2AEF">
        <w:rPr>
          <w:rFonts w:ascii="Times New Roman" w:hAnsi="Times New Roman"/>
          <w:sz w:val="28"/>
          <w:szCs w:val="28"/>
        </w:rPr>
        <w:t>- развитие детских общественных объединений;</w:t>
      </w:r>
    </w:p>
    <w:p w:rsidR="00F4112C" w:rsidRPr="001C2AEF" w:rsidRDefault="00F4112C" w:rsidP="00670820">
      <w:pPr>
        <w:spacing w:after="0" w:line="48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C2AEF">
        <w:rPr>
          <w:rFonts w:ascii="Times New Roman" w:hAnsi="Times New Roman"/>
          <w:sz w:val="28"/>
          <w:szCs w:val="28"/>
        </w:rPr>
        <w:t>- воспитание осознанного отношения к профессиональному самоопределению.</w:t>
      </w:r>
    </w:p>
    <w:p w:rsidR="00F4112C" w:rsidRDefault="00F4112C" w:rsidP="00670820">
      <w:pPr>
        <w:spacing w:after="0" w:line="480" w:lineRule="auto"/>
        <w:rPr>
          <w:rFonts w:ascii="Times New Roman" w:hAnsi="Times New Roman"/>
          <w:sz w:val="28"/>
          <w:szCs w:val="28"/>
        </w:rPr>
      </w:pPr>
      <w:r w:rsidRPr="001C2AEF">
        <w:rPr>
          <w:rFonts w:ascii="Times New Roman" w:hAnsi="Times New Roman"/>
          <w:sz w:val="24"/>
          <w:szCs w:val="24"/>
        </w:rPr>
        <w:t xml:space="preserve">           - </w:t>
      </w:r>
      <w:r w:rsidRPr="001C2AEF">
        <w:rPr>
          <w:rFonts w:ascii="Times New Roman" w:hAnsi="Times New Roman"/>
          <w:sz w:val="28"/>
          <w:szCs w:val="28"/>
        </w:rPr>
        <w:t>активизация участия родителей, социума в деятельности Центра детского творчества.</w:t>
      </w:r>
    </w:p>
    <w:p w:rsidR="00F4112C" w:rsidRPr="001C2AEF" w:rsidRDefault="00F4112C" w:rsidP="00670820">
      <w:pPr>
        <w:spacing w:after="0" w:line="480" w:lineRule="auto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80"/>
        <w:gridCol w:w="244"/>
        <w:gridCol w:w="1916"/>
        <w:gridCol w:w="2880"/>
        <w:gridCol w:w="720"/>
        <w:gridCol w:w="900"/>
        <w:gridCol w:w="893"/>
        <w:gridCol w:w="23"/>
        <w:gridCol w:w="1424"/>
      </w:tblGrid>
      <w:tr w:rsidR="00F4112C" w:rsidRPr="00670820" w:rsidTr="001C4434">
        <w:tc>
          <w:tcPr>
            <w:tcW w:w="1080" w:type="dxa"/>
          </w:tcPr>
          <w:p w:rsidR="00F4112C" w:rsidRPr="00670820" w:rsidRDefault="00F4112C" w:rsidP="001C2A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C2AEF">
              <w:rPr>
                <w:rFonts w:ascii="Times New Roman" w:hAnsi="Times New Roman"/>
                <w:sz w:val="28"/>
                <w:szCs w:val="28"/>
              </w:rPr>
              <w:t> </w:t>
            </w:r>
            <w:r w:rsidRPr="00670820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2160" w:type="dxa"/>
            <w:gridSpan w:val="2"/>
          </w:tcPr>
          <w:p w:rsidR="00F4112C" w:rsidRPr="00670820" w:rsidRDefault="00F4112C" w:rsidP="001C2A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70820">
              <w:rPr>
                <w:rFonts w:ascii="Times New Roman" w:hAnsi="Times New Roman"/>
                <w:b/>
                <w:sz w:val="24"/>
                <w:szCs w:val="24"/>
              </w:rPr>
              <w:t>Раздел</w:t>
            </w:r>
          </w:p>
        </w:tc>
        <w:tc>
          <w:tcPr>
            <w:tcW w:w="2880" w:type="dxa"/>
          </w:tcPr>
          <w:p w:rsidR="00F4112C" w:rsidRPr="00670820" w:rsidRDefault="00F4112C" w:rsidP="001C2A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70820">
              <w:rPr>
                <w:rFonts w:ascii="Times New Roman" w:hAnsi="Times New Roman"/>
                <w:b/>
                <w:sz w:val="24"/>
                <w:szCs w:val="24"/>
              </w:rPr>
              <w:t>Содержание. Наименование мероприятий</w:t>
            </w:r>
          </w:p>
        </w:tc>
        <w:tc>
          <w:tcPr>
            <w:tcW w:w="1620" w:type="dxa"/>
            <w:gridSpan w:val="2"/>
          </w:tcPr>
          <w:p w:rsidR="00F4112C" w:rsidRPr="00670820" w:rsidRDefault="00F4112C" w:rsidP="001C2A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70820">
              <w:rPr>
                <w:rFonts w:ascii="Times New Roman" w:hAnsi="Times New Roman"/>
                <w:b/>
                <w:sz w:val="24"/>
                <w:szCs w:val="24"/>
              </w:rPr>
              <w:t>Сроки выполнения</w:t>
            </w:r>
          </w:p>
        </w:tc>
        <w:tc>
          <w:tcPr>
            <w:tcW w:w="2340" w:type="dxa"/>
            <w:gridSpan w:val="3"/>
          </w:tcPr>
          <w:p w:rsidR="00F4112C" w:rsidRPr="00670820" w:rsidRDefault="00F4112C" w:rsidP="001C2A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670820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160" w:type="dxa"/>
            <w:gridSpan w:val="2"/>
          </w:tcPr>
          <w:p w:rsidR="00F4112C" w:rsidRPr="00B46E31" w:rsidRDefault="00F4112C" w:rsidP="001C2A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46E31">
              <w:rPr>
                <w:rFonts w:ascii="Times New Roman" w:hAnsi="Times New Roman"/>
                <w:b/>
                <w:sz w:val="24"/>
                <w:szCs w:val="24"/>
              </w:rPr>
              <w:t>Организационно-методическая деятельность</w:t>
            </w:r>
          </w:p>
        </w:tc>
        <w:tc>
          <w:tcPr>
            <w:tcW w:w="2880" w:type="dxa"/>
          </w:tcPr>
          <w:p w:rsidR="00F4112C" w:rsidRPr="0026643F" w:rsidRDefault="00F4112C" w:rsidP="009C596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Комплектование учебных групп, объединений по направлениям деятельности.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40" w:type="dxa"/>
            <w:gridSpan w:val="3"/>
          </w:tcPr>
          <w:p w:rsidR="00F4112C" w:rsidRPr="0026643F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Хафизов Ф.М.</w:t>
            </w:r>
          </w:p>
          <w:p w:rsidR="00F4112C" w:rsidRPr="0026643F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1.2</w:t>
            </w:r>
          </w:p>
        </w:tc>
        <w:tc>
          <w:tcPr>
            <w:tcW w:w="216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880" w:type="dxa"/>
          </w:tcPr>
          <w:p w:rsidR="00F4112C" w:rsidRPr="0026643F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Подготовка кабинетов к новому учебному году.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40" w:type="dxa"/>
            <w:gridSpan w:val="3"/>
          </w:tcPr>
          <w:p w:rsidR="00F4112C" w:rsidRPr="0026643F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Хафизов Ф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>.М.</w:t>
            </w:r>
          </w:p>
          <w:p w:rsidR="00F4112C" w:rsidRPr="0026643F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Файзутдинов Р.Т.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1.3</w:t>
            </w:r>
          </w:p>
        </w:tc>
        <w:tc>
          <w:tcPr>
            <w:tcW w:w="216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880" w:type="dxa"/>
          </w:tcPr>
          <w:p w:rsidR="00F4112C" w:rsidRPr="0026643F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Разработка и оформление образовательных программ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40" w:type="dxa"/>
            <w:gridSpan w:val="3"/>
          </w:tcPr>
          <w:p w:rsidR="00F4112C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Pr="0026643F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1.4</w:t>
            </w:r>
          </w:p>
        </w:tc>
        <w:tc>
          <w:tcPr>
            <w:tcW w:w="216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880" w:type="dxa"/>
          </w:tcPr>
          <w:p w:rsidR="00F4112C" w:rsidRPr="0026643F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Комплектование кадров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40" w:type="dxa"/>
            <w:gridSpan w:val="3"/>
          </w:tcPr>
          <w:p w:rsidR="00F4112C" w:rsidRPr="0026643F" w:rsidRDefault="00F4112C" w:rsidP="00BB27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Хафизов Ф.М.</w:t>
            </w:r>
          </w:p>
          <w:p w:rsidR="00F4112C" w:rsidRPr="0026643F" w:rsidRDefault="00F4112C" w:rsidP="00BB275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1.5</w:t>
            </w:r>
          </w:p>
        </w:tc>
        <w:tc>
          <w:tcPr>
            <w:tcW w:w="216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880" w:type="dxa"/>
          </w:tcPr>
          <w:p w:rsidR="00F4112C" w:rsidRPr="0026643F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 xml:space="preserve">Утверждение состава творческих объединений 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40" w:type="dxa"/>
            <w:gridSpan w:val="3"/>
          </w:tcPr>
          <w:p w:rsidR="00F4112C" w:rsidRPr="0026643F" w:rsidRDefault="00F4112C" w:rsidP="001A1BA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Хафизов Ф.М.</w:t>
            </w:r>
          </w:p>
          <w:p w:rsidR="00F4112C" w:rsidRPr="0026643F" w:rsidRDefault="00F4112C" w:rsidP="001A1BA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1.6</w:t>
            </w:r>
          </w:p>
        </w:tc>
        <w:tc>
          <w:tcPr>
            <w:tcW w:w="216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880" w:type="dxa"/>
          </w:tcPr>
          <w:p w:rsidR="00F4112C" w:rsidRPr="0026643F" w:rsidRDefault="00F4112C" w:rsidP="0026643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Формирование и утверждение расписания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учебных занятий на текущий 2013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>-201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40" w:type="dxa"/>
            <w:gridSpan w:val="3"/>
          </w:tcPr>
          <w:p w:rsidR="00F4112C" w:rsidRPr="0026643F" w:rsidRDefault="00F4112C" w:rsidP="00F001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Хафизов Ф.М.</w:t>
            </w:r>
          </w:p>
          <w:p w:rsidR="00F4112C" w:rsidRDefault="00F4112C" w:rsidP="00F001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Pr="0026643F" w:rsidRDefault="00F4112C" w:rsidP="00F00137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Сафиуллина Р.Д.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16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880" w:type="dxa"/>
          </w:tcPr>
          <w:p w:rsidR="00F4112C" w:rsidRPr="0026643F" w:rsidRDefault="00F4112C" w:rsidP="00B46E31">
            <w:pPr>
              <w:spacing w:before="100" w:beforeAutospacing="1" w:after="100" w:afterAutospacing="1" w:line="240" w:lineRule="auto"/>
              <w:ind w:left="16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Собеседование с педагогами об образовательных программах дополнительного образования детей, тематических планах, планируемых в новом учебном году.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40" w:type="dxa"/>
            <w:gridSpan w:val="3"/>
          </w:tcPr>
          <w:p w:rsidR="00F4112C" w:rsidRPr="0026643F" w:rsidRDefault="00F4112C" w:rsidP="00244E3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Хафизов Ф.М.</w:t>
            </w:r>
          </w:p>
          <w:p w:rsidR="00F4112C" w:rsidRDefault="00F4112C" w:rsidP="00244E3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Pr="0026643F" w:rsidRDefault="00F4112C" w:rsidP="00244E3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Сафиуллина Р.Д.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1.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16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880" w:type="dxa"/>
          </w:tcPr>
          <w:p w:rsidR="00F4112C" w:rsidRPr="0026643F" w:rsidRDefault="00F4112C" w:rsidP="001C2AEF">
            <w:pPr>
              <w:spacing w:before="100" w:beforeAutospacing="1" w:after="100" w:afterAutospacing="1" w:line="240" w:lineRule="auto"/>
              <w:ind w:left="1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Составление плана-графика открытых занятий.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40" w:type="dxa"/>
            <w:gridSpan w:val="3"/>
          </w:tcPr>
          <w:p w:rsidR="00F4112C" w:rsidRDefault="00F4112C" w:rsidP="00F042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Default="00F4112C" w:rsidP="00F042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Сафиуллина Р.Д.</w:t>
            </w:r>
          </w:p>
          <w:p w:rsidR="00F4112C" w:rsidRPr="0026643F" w:rsidRDefault="00F4112C" w:rsidP="00F042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Габдулманова А.И.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Default="00F4112C" w:rsidP="0012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</w:t>
            </w:r>
          </w:p>
          <w:p w:rsidR="00F4112C" w:rsidRPr="0026643F" w:rsidRDefault="00F4112C" w:rsidP="0012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</w:tcPr>
          <w:p w:rsidR="00F4112C" w:rsidRPr="00B46E31" w:rsidRDefault="00F4112C" w:rsidP="001213D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46E31">
              <w:rPr>
                <w:rFonts w:ascii="Times New Roman" w:hAnsi="Times New Roman"/>
                <w:b/>
                <w:sz w:val="24"/>
                <w:szCs w:val="24"/>
              </w:rPr>
              <w:t>Организационно-педагогическая деятельность</w:t>
            </w:r>
          </w:p>
        </w:tc>
        <w:tc>
          <w:tcPr>
            <w:tcW w:w="2880" w:type="dxa"/>
            <w:vAlign w:val="center"/>
          </w:tcPr>
          <w:p w:rsidR="00F4112C" w:rsidRPr="007F3FCD" w:rsidRDefault="00F4112C" w:rsidP="001213D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3FCD">
              <w:rPr>
                <w:rFonts w:ascii="Times New Roman" w:hAnsi="Times New Roman"/>
                <w:sz w:val="24"/>
                <w:szCs w:val="24"/>
              </w:rPr>
              <w:t>Проведение административных совещаний по основным вопросам деятельности Центра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12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 раз в месяц</w:t>
            </w:r>
          </w:p>
        </w:tc>
        <w:tc>
          <w:tcPr>
            <w:tcW w:w="2340" w:type="dxa"/>
            <w:gridSpan w:val="3"/>
          </w:tcPr>
          <w:p w:rsidR="00F4112C" w:rsidRPr="0026643F" w:rsidRDefault="00F4112C" w:rsidP="0012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Хафизов Ф.М.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Default="00F4112C" w:rsidP="0012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4112C" w:rsidRDefault="00F4112C" w:rsidP="0012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2.1.</w:t>
            </w:r>
          </w:p>
        </w:tc>
        <w:tc>
          <w:tcPr>
            <w:tcW w:w="2160" w:type="dxa"/>
            <w:gridSpan w:val="2"/>
          </w:tcPr>
          <w:p w:rsidR="00F4112C" w:rsidRPr="0026643F" w:rsidRDefault="00F4112C" w:rsidP="0012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:rsidR="00F4112C" w:rsidRPr="00F43017" w:rsidRDefault="00F4112C" w:rsidP="001213D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F43017">
              <w:rPr>
                <w:rFonts w:ascii="Times New Roman" w:hAnsi="Times New Roman"/>
                <w:sz w:val="24"/>
                <w:szCs w:val="24"/>
                <w:u w:val="single"/>
              </w:rPr>
              <w:t>Проведение педагогических советов:</w:t>
            </w:r>
          </w:p>
          <w:p w:rsidR="00F4112C" w:rsidRDefault="00F4112C" w:rsidP="001213D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3FCD">
              <w:rPr>
                <w:rFonts w:ascii="Times New Roman" w:hAnsi="Times New Roman"/>
                <w:sz w:val="24"/>
                <w:szCs w:val="24"/>
              </w:rPr>
              <w:t>Определение целей и содержания деятельности педагогического коллектива на 201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7F3FCD">
              <w:rPr>
                <w:rFonts w:ascii="Times New Roman" w:hAnsi="Times New Roman"/>
                <w:sz w:val="24"/>
                <w:szCs w:val="24"/>
              </w:rPr>
              <w:t xml:space="preserve"> – 201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7F3FCD">
              <w:rPr>
                <w:rFonts w:ascii="Times New Roman" w:hAnsi="Times New Roman"/>
                <w:sz w:val="24"/>
                <w:szCs w:val="24"/>
              </w:rPr>
              <w:t xml:space="preserve"> учебный год. Утверждение плана работы  Центра на учебный год. Задачи учеб</w:t>
            </w:r>
            <w:r>
              <w:rPr>
                <w:rFonts w:ascii="Times New Roman" w:hAnsi="Times New Roman"/>
                <w:sz w:val="24"/>
                <w:szCs w:val="24"/>
              </w:rPr>
              <w:t>но-воспитательной работы на 2013</w:t>
            </w:r>
            <w:r w:rsidRPr="007F3FCD">
              <w:rPr>
                <w:rFonts w:ascii="Times New Roman" w:hAnsi="Times New Roman"/>
                <w:sz w:val="24"/>
                <w:szCs w:val="24"/>
              </w:rPr>
              <w:t>-201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7F3FCD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  <w:p w:rsidR="00F4112C" w:rsidRDefault="00F4112C" w:rsidP="00255E1A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3FCD">
              <w:rPr>
                <w:rFonts w:ascii="Times New Roman" w:hAnsi="Times New Roman"/>
                <w:sz w:val="24"/>
                <w:szCs w:val="24"/>
              </w:rPr>
              <w:t>Дополнительное образование и внеурочная деятельность.</w:t>
            </w:r>
          </w:p>
          <w:p w:rsidR="00F4112C" w:rsidRPr="007F3FCD" w:rsidRDefault="00F4112C" w:rsidP="00255E1A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3DF5">
              <w:rPr>
                <w:rFonts w:ascii="Times New Roman" w:hAnsi="Times New Roman"/>
              </w:rPr>
              <w:t>Совершенствование методической работы ПДО</w:t>
            </w:r>
          </w:p>
          <w:p w:rsidR="00F4112C" w:rsidRPr="0026643F" w:rsidRDefault="00F4112C" w:rsidP="00B46E31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3FCD">
              <w:rPr>
                <w:rFonts w:ascii="Times New Roman" w:hAnsi="Times New Roman"/>
                <w:sz w:val="24"/>
                <w:szCs w:val="24"/>
              </w:rPr>
              <w:t>Анализ работы педагог</w:t>
            </w:r>
            <w:r>
              <w:rPr>
                <w:rFonts w:ascii="Times New Roman" w:hAnsi="Times New Roman"/>
                <w:sz w:val="24"/>
                <w:szCs w:val="24"/>
              </w:rPr>
              <w:t>ов дополнительного образования.</w:t>
            </w:r>
          </w:p>
        </w:tc>
        <w:tc>
          <w:tcPr>
            <w:tcW w:w="1620" w:type="dxa"/>
            <w:gridSpan w:val="2"/>
          </w:tcPr>
          <w:p w:rsidR="00F4112C" w:rsidRDefault="00F4112C" w:rsidP="0012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112C" w:rsidRDefault="00F4112C" w:rsidP="0012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112C" w:rsidRDefault="00F4112C" w:rsidP="0012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112C" w:rsidRDefault="00F4112C" w:rsidP="0012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</w:p>
          <w:p w:rsidR="00F4112C" w:rsidRDefault="00F4112C" w:rsidP="0012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112C" w:rsidRDefault="00F4112C" w:rsidP="0012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112C" w:rsidRDefault="00F4112C" w:rsidP="0012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112C" w:rsidRDefault="00F4112C" w:rsidP="0012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112C" w:rsidRDefault="00F4112C" w:rsidP="0012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112C" w:rsidRDefault="00F4112C" w:rsidP="0012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112C" w:rsidRDefault="00F4112C" w:rsidP="0012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112C" w:rsidRDefault="00F4112C" w:rsidP="0012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112C" w:rsidRDefault="00F4112C" w:rsidP="0012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112C" w:rsidRDefault="00F4112C" w:rsidP="0012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112C" w:rsidRDefault="00F4112C" w:rsidP="0012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112C" w:rsidRDefault="00F4112C" w:rsidP="0012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Декабрь </w:t>
            </w:r>
          </w:p>
          <w:p w:rsidR="00F4112C" w:rsidRDefault="00F4112C" w:rsidP="0012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112C" w:rsidRDefault="00F4112C" w:rsidP="0012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112C" w:rsidRDefault="00F4112C" w:rsidP="0012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112C" w:rsidRDefault="00F4112C" w:rsidP="0012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Март</w:t>
            </w:r>
          </w:p>
          <w:p w:rsidR="00F4112C" w:rsidRDefault="00F4112C" w:rsidP="0012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112C" w:rsidRDefault="00F4112C" w:rsidP="0012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F4112C" w:rsidRPr="0026643F" w:rsidRDefault="00F4112C" w:rsidP="0012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3"/>
          </w:tcPr>
          <w:p w:rsidR="00F4112C" w:rsidRDefault="00F4112C" w:rsidP="00A429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112C" w:rsidRDefault="00F4112C" w:rsidP="00A429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112C" w:rsidRDefault="00F4112C" w:rsidP="00A429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4112C" w:rsidRDefault="00F4112C" w:rsidP="00A429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Хафизов Ф.М.</w:t>
            </w:r>
          </w:p>
          <w:p w:rsidR="00F4112C" w:rsidRDefault="00F4112C" w:rsidP="00A429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Default="00F4112C" w:rsidP="00A429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Сафиуллина Р.Д.</w:t>
            </w:r>
          </w:p>
          <w:p w:rsidR="00F4112C" w:rsidRDefault="00F4112C" w:rsidP="00A429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Габдулманова А.И.</w:t>
            </w:r>
          </w:p>
          <w:p w:rsidR="00F4112C" w:rsidRPr="0026643F" w:rsidRDefault="00F4112C" w:rsidP="00A429A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Вафина Э.Р.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Default="00F4112C" w:rsidP="0012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2.2.</w:t>
            </w:r>
          </w:p>
          <w:p w:rsidR="00F4112C" w:rsidRPr="0026643F" w:rsidRDefault="00F4112C" w:rsidP="0012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</w:tcPr>
          <w:p w:rsidR="00F4112C" w:rsidRPr="0026643F" w:rsidRDefault="00F4112C" w:rsidP="0012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:rsidR="00F4112C" w:rsidRPr="0026643F" w:rsidRDefault="00F4112C" w:rsidP="00F43017">
            <w:pPr>
              <w:spacing w:before="100" w:beforeAutospacing="1" w:after="100" w:afterAutospacing="1" w:line="240" w:lineRule="auto"/>
              <w:ind w:left="16"/>
              <w:rPr>
                <w:rFonts w:ascii="Times New Roman" w:hAnsi="Times New Roman"/>
                <w:sz w:val="24"/>
                <w:szCs w:val="24"/>
              </w:rPr>
            </w:pPr>
            <w:r w:rsidRPr="007F3FCD">
              <w:rPr>
                <w:rFonts w:ascii="Times New Roman" w:hAnsi="Times New Roman"/>
                <w:sz w:val="24"/>
                <w:szCs w:val="24"/>
              </w:rPr>
              <w:t>Проведение общего собрания трудового коллектива.</w:t>
            </w:r>
          </w:p>
        </w:tc>
        <w:tc>
          <w:tcPr>
            <w:tcW w:w="1620" w:type="dxa"/>
            <w:gridSpan w:val="2"/>
          </w:tcPr>
          <w:p w:rsidR="00F4112C" w:rsidRDefault="00F4112C" w:rsidP="001213D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раза в год</w:t>
            </w:r>
          </w:p>
        </w:tc>
        <w:tc>
          <w:tcPr>
            <w:tcW w:w="2340" w:type="dxa"/>
            <w:gridSpan w:val="3"/>
            <w:vAlign w:val="center"/>
          </w:tcPr>
          <w:p w:rsidR="00F4112C" w:rsidRPr="007F3FCD" w:rsidRDefault="00F4112C" w:rsidP="00F4301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3FCD">
              <w:rPr>
                <w:rFonts w:ascii="Times New Roman" w:hAnsi="Times New Roman"/>
                <w:sz w:val="24"/>
                <w:szCs w:val="24"/>
              </w:rPr>
              <w:t>Председатель профсоюз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а </w:t>
            </w:r>
            <w:r w:rsidRPr="007F3FCD">
              <w:rPr>
                <w:rFonts w:ascii="Times New Roman" w:hAnsi="Times New Roman"/>
                <w:sz w:val="24"/>
                <w:szCs w:val="24"/>
              </w:rPr>
              <w:t>Центра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детского творчества</w:t>
            </w:r>
          </w:p>
        </w:tc>
      </w:tr>
      <w:tr w:rsidR="00F4112C" w:rsidRPr="00872CC7" w:rsidTr="001C4434">
        <w:trPr>
          <w:trHeight w:val="1515"/>
        </w:trPr>
        <w:tc>
          <w:tcPr>
            <w:tcW w:w="1080" w:type="dxa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2160" w:type="dxa"/>
            <w:gridSpan w:val="2"/>
          </w:tcPr>
          <w:p w:rsidR="00F4112C" w:rsidRPr="00BC381B" w:rsidRDefault="00F4112C" w:rsidP="001C2A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381B">
              <w:rPr>
                <w:rFonts w:ascii="Times New Roman" w:hAnsi="Times New Roman"/>
                <w:b/>
                <w:sz w:val="24"/>
                <w:szCs w:val="24"/>
              </w:rPr>
              <w:t>Мероприятия по организации функционирования учреждения</w:t>
            </w:r>
          </w:p>
        </w:tc>
        <w:tc>
          <w:tcPr>
            <w:tcW w:w="2880" w:type="dxa"/>
          </w:tcPr>
          <w:p w:rsidR="00F4112C" w:rsidRPr="0026643F" w:rsidRDefault="00F4112C" w:rsidP="0016792B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3FCD">
              <w:rPr>
                <w:rFonts w:ascii="Times New Roman" w:hAnsi="Times New Roman"/>
                <w:sz w:val="24"/>
                <w:szCs w:val="24"/>
              </w:rPr>
              <w:t>Распределение функциональных обязанностей между членами администрации Центра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детского творчества</w:t>
            </w:r>
          </w:p>
        </w:tc>
        <w:tc>
          <w:tcPr>
            <w:tcW w:w="1620" w:type="dxa"/>
            <w:gridSpan w:val="2"/>
          </w:tcPr>
          <w:p w:rsidR="00F4112C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40" w:type="dxa"/>
            <w:gridSpan w:val="3"/>
          </w:tcPr>
          <w:p w:rsidR="00F4112C" w:rsidRDefault="00F4112C" w:rsidP="00BC38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Хафизов Ф.М.</w:t>
            </w:r>
          </w:p>
          <w:p w:rsidR="00F4112C" w:rsidRPr="0026643F" w:rsidRDefault="00F4112C" w:rsidP="00BC38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12C" w:rsidRPr="00872CC7" w:rsidTr="001C4434">
        <w:trPr>
          <w:trHeight w:val="975"/>
        </w:trPr>
        <w:tc>
          <w:tcPr>
            <w:tcW w:w="1080" w:type="dxa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2160" w:type="dxa"/>
            <w:gridSpan w:val="2"/>
          </w:tcPr>
          <w:p w:rsidR="00F4112C" w:rsidRPr="007F3FCD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:rsidR="00F4112C" w:rsidRPr="007F3FCD" w:rsidRDefault="00F4112C" w:rsidP="0016792B">
            <w:pPr>
              <w:spacing w:before="100" w:beforeAutospacing="1" w:after="100" w:afterAutospacing="1" w:line="240" w:lineRule="auto"/>
              <w:ind w:left="1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F3FCD">
              <w:rPr>
                <w:rFonts w:ascii="Times New Roman" w:hAnsi="Times New Roman"/>
                <w:sz w:val="24"/>
                <w:szCs w:val="24"/>
              </w:rPr>
              <w:t>Планирование воспитательной работы на учебный год.</w:t>
            </w:r>
          </w:p>
        </w:tc>
        <w:tc>
          <w:tcPr>
            <w:tcW w:w="1620" w:type="dxa"/>
            <w:gridSpan w:val="2"/>
          </w:tcPr>
          <w:p w:rsidR="00F4112C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40" w:type="dxa"/>
            <w:gridSpan w:val="3"/>
          </w:tcPr>
          <w:p w:rsidR="00F4112C" w:rsidRDefault="00F4112C" w:rsidP="00BC38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Pr="0026643F" w:rsidRDefault="00F4112C" w:rsidP="00BC38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12C" w:rsidRPr="00872CC7" w:rsidTr="001C4434">
        <w:tc>
          <w:tcPr>
            <w:tcW w:w="1080" w:type="dxa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3.2.</w:t>
            </w:r>
          </w:p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</w:tcPr>
          <w:p w:rsidR="00F4112C" w:rsidRPr="007F3FCD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  <w:vAlign w:val="center"/>
          </w:tcPr>
          <w:p w:rsidR="00F4112C" w:rsidRPr="007F3FCD" w:rsidRDefault="00F4112C" w:rsidP="001213D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3FCD">
              <w:rPr>
                <w:rFonts w:ascii="Times New Roman" w:hAnsi="Times New Roman"/>
                <w:sz w:val="24"/>
                <w:szCs w:val="24"/>
              </w:rPr>
              <w:t>Планирование внутрицентровских мероприятий на учебный год</w:t>
            </w:r>
          </w:p>
        </w:tc>
        <w:tc>
          <w:tcPr>
            <w:tcW w:w="1620" w:type="dxa"/>
            <w:gridSpan w:val="2"/>
          </w:tcPr>
          <w:p w:rsidR="00F4112C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340" w:type="dxa"/>
            <w:gridSpan w:val="3"/>
          </w:tcPr>
          <w:p w:rsidR="00F4112C" w:rsidRDefault="00F4112C" w:rsidP="00BC38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Хафизов Ф.М.</w:t>
            </w:r>
          </w:p>
          <w:p w:rsidR="00F4112C" w:rsidRDefault="00F4112C" w:rsidP="00BC38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Default="00F4112C" w:rsidP="00BC38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Сафиуллина Р.Д.</w:t>
            </w:r>
          </w:p>
          <w:p w:rsidR="00F4112C" w:rsidRDefault="00F4112C" w:rsidP="00BC38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Габдулманова А.И.</w:t>
            </w:r>
          </w:p>
          <w:p w:rsidR="00F4112C" w:rsidRPr="0026643F" w:rsidRDefault="00F4112C" w:rsidP="00BC38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Халиев А.Р.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4112C" w:rsidRDefault="00F4112C" w:rsidP="009C596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3.3.</w:t>
            </w:r>
          </w:p>
        </w:tc>
        <w:tc>
          <w:tcPr>
            <w:tcW w:w="2160" w:type="dxa"/>
            <w:gridSpan w:val="2"/>
          </w:tcPr>
          <w:p w:rsidR="00F4112C" w:rsidRPr="007F3FCD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  <w:vAlign w:val="center"/>
          </w:tcPr>
          <w:p w:rsidR="00F4112C" w:rsidRPr="007F3FCD" w:rsidRDefault="00F4112C" w:rsidP="001213D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3FCD">
              <w:rPr>
                <w:rFonts w:ascii="Times New Roman" w:hAnsi="Times New Roman"/>
                <w:sz w:val="24"/>
                <w:szCs w:val="24"/>
              </w:rPr>
              <w:t>Планирование работы в каникулярное время</w:t>
            </w:r>
          </w:p>
        </w:tc>
        <w:tc>
          <w:tcPr>
            <w:tcW w:w="1620" w:type="dxa"/>
            <w:gridSpan w:val="2"/>
          </w:tcPr>
          <w:p w:rsidR="00F4112C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Перед каникулами</w:t>
            </w:r>
          </w:p>
        </w:tc>
        <w:tc>
          <w:tcPr>
            <w:tcW w:w="2340" w:type="dxa"/>
            <w:gridSpan w:val="3"/>
          </w:tcPr>
          <w:p w:rsidR="00F4112C" w:rsidRDefault="00F4112C" w:rsidP="00F042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Default="00F4112C" w:rsidP="00F042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Халиев А.Р.</w:t>
            </w:r>
          </w:p>
          <w:p w:rsidR="00F4112C" w:rsidRPr="0026643F" w:rsidRDefault="00F4112C" w:rsidP="00F042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Вафина Э.Р.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3.4.</w:t>
            </w:r>
          </w:p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</w:tcPr>
          <w:p w:rsidR="00F4112C" w:rsidRPr="007F3FCD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  <w:vAlign w:val="center"/>
          </w:tcPr>
          <w:p w:rsidR="00F4112C" w:rsidRPr="007F3FCD" w:rsidRDefault="00F4112C" w:rsidP="001213D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3FCD">
              <w:rPr>
                <w:rFonts w:ascii="Times New Roman" w:hAnsi="Times New Roman"/>
                <w:sz w:val="24"/>
                <w:szCs w:val="24"/>
              </w:rPr>
              <w:t>Утверждение графика отпусков</w:t>
            </w:r>
          </w:p>
        </w:tc>
        <w:tc>
          <w:tcPr>
            <w:tcW w:w="1620" w:type="dxa"/>
            <w:gridSpan w:val="2"/>
          </w:tcPr>
          <w:p w:rsidR="00F4112C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Декабрь, май</w:t>
            </w:r>
          </w:p>
        </w:tc>
        <w:tc>
          <w:tcPr>
            <w:tcW w:w="2340" w:type="dxa"/>
            <w:gridSpan w:val="3"/>
          </w:tcPr>
          <w:p w:rsidR="00F4112C" w:rsidRDefault="00F4112C" w:rsidP="00F042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Хафизов Ф.М.</w:t>
            </w:r>
          </w:p>
          <w:p w:rsidR="00F4112C" w:rsidRPr="0026643F" w:rsidRDefault="00F4112C" w:rsidP="00F042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Хадиева Г.Р.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3.5.</w:t>
            </w:r>
          </w:p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</w:tcPr>
          <w:p w:rsidR="00F4112C" w:rsidRPr="007F3FCD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  <w:vAlign w:val="center"/>
          </w:tcPr>
          <w:p w:rsidR="00F4112C" w:rsidRPr="007F3FCD" w:rsidRDefault="00F4112C" w:rsidP="001213D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3FCD">
              <w:rPr>
                <w:rFonts w:ascii="Times New Roman" w:hAnsi="Times New Roman"/>
                <w:sz w:val="24"/>
                <w:szCs w:val="24"/>
              </w:rPr>
              <w:t>Работа с нормативно-правовыми и инструктивно-методическими материалами</w:t>
            </w:r>
          </w:p>
        </w:tc>
        <w:tc>
          <w:tcPr>
            <w:tcW w:w="1620" w:type="dxa"/>
            <w:gridSpan w:val="2"/>
          </w:tcPr>
          <w:p w:rsidR="00F4112C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40" w:type="dxa"/>
            <w:gridSpan w:val="3"/>
          </w:tcPr>
          <w:p w:rsidR="00F4112C" w:rsidRDefault="00F4112C" w:rsidP="00F042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Хафизов Ф.М.</w:t>
            </w:r>
          </w:p>
          <w:p w:rsidR="00F4112C" w:rsidRDefault="00F4112C" w:rsidP="00F042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Pr="009C596B" w:rsidRDefault="00F4112C" w:rsidP="00F042C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Зав. Отделами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60" w:type="dxa"/>
            <w:gridSpan w:val="2"/>
          </w:tcPr>
          <w:p w:rsidR="00F4112C" w:rsidRPr="00BC381B" w:rsidRDefault="00F4112C" w:rsidP="001C2A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381B">
              <w:rPr>
                <w:rFonts w:ascii="Times New Roman" w:hAnsi="Times New Roman"/>
                <w:b/>
                <w:sz w:val="24"/>
                <w:szCs w:val="24"/>
              </w:rPr>
              <w:t>Работа с педагогическими кадрами</w:t>
            </w:r>
          </w:p>
        </w:tc>
        <w:tc>
          <w:tcPr>
            <w:tcW w:w="2880" w:type="dxa"/>
          </w:tcPr>
          <w:p w:rsidR="00F4112C" w:rsidRPr="0026643F" w:rsidRDefault="00F4112C" w:rsidP="00065C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 xml:space="preserve">Совещание педагогов дополнительного образования </w:t>
            </w:r>
          </w:p>
        </w:tc>
        <w:tc>
          <w:tcPr>
            <w:tcW w:w="1620" w:type="dxa"/>
            <w:gridSpan w:val="2"/>
          </w:tcPr>
          <w:p w:rsidR="00F4112C" w:rsidRDefault="00F4112C" w:rsidP="00065C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Сентябрь,</w:t>
            </w:r>
          </w:p>
          <w:p w:rsidR="00F4112C" w:rsidRPr="0026643F" w:rsidRDefault="00F4112C" w:rsidP="00065CB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</w:tc>
        <w:tc>
          <w:tcPr>
            <w:tcW w:w="2340" w:type="dxa"/>
            <w:gridSpan w:val="3"/>
          </w:tcPr>
          <w:p w:rsidR="00F4112C" w:rsidRDefault="00F4112C" w:rsidP="00C07E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Хафизов Ф.М.</w:t>
            </w:r>
          </w:p>
          <w:p w:rsidR="00F4112C" w:rsidRDefault="00F4112C" w:rsidP="00C07E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Default="00F4112C" w:rsidP="00C07E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Сафиуллина Р.Д.</w:t>
            </w:r>
          </w:p>
          <w:p w:rsidR="00F4112C" w:rsidRPr="0026643F" w:rsidRDefault="00F4112C" w:rsidP="00C07EA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Габдулманова А.И.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16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880" w:type="dxa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Работа с документацией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40" w:type="dxa"/>
            <w:gridSpan w:val="3"/>
          </w:tcPr>
          <w:p w:rsidR="00F4112C" w:rsidRDefault="00F4112C" w:rsidP="00DD78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Default="00F4112C" w:rsidP="00DD78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Сафиуллина Р.Д.</w:t>
            </w:r>
          </w:p>
          <w:p w:rsidR="00F4112C" w:rsidRPr="0026643F" w:rsidRDefault="00F4112C" w:rsidP="00DD785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Габдулманова А.И.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4.2.</w:t>
            </w:r>
          </w:p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:rsidR="00F4112C" w:rsidRPr="00872CC7" w:rsidRDefault="00F4112C" w:rsidP="0012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2CC7">
              <w:rPr>
                <w:rFonts w:ascii="Times New Roman" w:hAnsi="Times New Roman"/>
                <w:sz w:val="24"/>
                <w:szCs w:val="24"/>
              </w:rPr>
              <w:t>Посещение республиканских</w:t>
            </w:r>
            <w:r>
              <w:rPr>
                <w:rFonts w:ascii="Times New Roman" w:hAnsi="Times New Roman"/>
                <w:sz w:val="24"/>
                <w:szCs w:val="24"/>
              </w:rPr>
              <w:t>, районных</w:t>
            </w:r>
            <w:r w:rsidRPr="00872CC7">
              <w:rPr>
                <w:rFonts w:ascii="Times New Roman" w:hAnsi="Times New Roman"/>
                <w:sz w:val="24"/>
                <w:szCs w:val="24"/>
              </w:rPr>
              <w:t xml:space="preserve"> методических семинаров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40" w:type="dxa"/>
            <w:gridSpan w:val="3"/>
          </w:tcPr>
          <w:p w:rsidR="00F4112C" w:rsidRDefault="00F4112C" w:rsidP="00BC38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Хафизов Ф.М.</w:t>
            </w:r>
          </w:p>
          <w:p w:rsidR="00F4112C" w:rsidRDefault="00F4112C" w:rsidP="00BC38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Pr="0026643F" w:rsidRDefault="00F4112C" w:rsidP="00BC381B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12C" w:rsidRPr="00872CC7" w:rsidTr="001C4434">
        <w:tc>
          <w:tcPr>
            <w:tcW w:w="1080" w:type="dxa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</w:t>
            </w:r>
          </w:p>
        </w:tc>
        <w:tc>
          <w:tcPr>
            <w:tcW w:w="2160" w:type="dxa"/>
            <w:gridSpan w:val="2"/>
          </w:tcPr>
          <w:p w:rsidR="00F4112C" w:rsidRPr="001C4434" w:rsidRDefault="00F4112C" w:rsidP="001C443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C4434">
              <w:rPr>
                <w:rFonts w:ascii="Times New Roman" w:hAnsi="Times New Roman"/>
                <w:b/>
                <w:sz w:val="24"/>
                <w:szCs w:val="24"/>
              </w:rPr>
              <w:t>Аттестация педагогических сотрудников</w:t>
            </w:r>
          </w:p>
          <w:p w:rsidR="00F4112C" w:rsidRPr="001C4434" w:rsidRDefault="00F4112C" w:rsidP="001C2A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0" w:type="dxa"/>
          </w:tcPr>
          <w:p w:rsidR="00F4112C" w:rsidRPr="00872CC7" w:rsidRDefault="00F4112C" w:rsidP="001C443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3DF5">
              <w:rPr>
                <w:rFonts w:ascii="Times New Roman" w:hAnsi="Times New Roman"/>
              </w:rPr>
              <w:t>Подготовка и издание приказа ЦДТ по  проведению аттестации в 2014–2015 уч. Году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</w:tc>
        <w:tc>
          <w:tcPr>
            <w:tcW w:w="2340" w:type="dxa"/>
            <w:gridSpan w:val="3"/>
            <w:vMerge w:val="restart"/>
          </w:tcPr>
          <w:p w:rsidR="00F4112C" w:rsidRDefault="00F4112C" w:rsidP="00DD78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Pr="0026643F" w:rsidRDefault="00F4112C" w:rsidP="00DD78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Аттестационная комиссия</w:t>
            </w:r>
          </w:p>
          <w:p w:rsidR="00F4112C" w:rsidRPr="0026643F" w:rsidRDefault="00F4112C" w:rsidP="001C443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12C" w:rsidRPr="00872CC7" w:rsidTr="001C4434">
        <w:tc>
          <w:tcPr>
            <w:tcW w:w="1080" w:type="dxa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5.1.</w:t>
            </w:r>
          </w:p>
        </w:tc>
        <w:tc>
          <w:tcPr>
            <w:tcW w:w="2160" w:type="dxa"/>
            <w:gridSpan w:val="2"/>
          </w:tcPr>
          <w:p w:rsidR="00F4112C" w:rsidRPr="001C4434" w:rsidRDefault="00F4112C" w:rsidP="001C443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0" w:type="dxa"/>
          </w:tcPr>
          <w:p w:rsidR="00F4112C" w:rsidRPr="00733DF5" w:rsidRDefault="00F4112C" w:rsidP="00871BEF">
            <w:pPr>
              <w:tabs>
                <w:tab w:val="left" w:pos="1180"/>
              </w:tabs>
              <w:jc w:val="both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Прием заявлений на плановую и досрочную аттестацию</w:t>
            </w:r>
          </w:p>
        </w:tc>
        <w:tc>
          <w:tcPr>
            <w:tcW w:w="1620" w:type="dxa"/>
            <w:gridSpan w:val="2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</w:t>
            </w:r>
          </w:p>
        </w:tc>
        <w:tc>
          <w:tcPr>
            <w:tcW w:w="2340" w:type="dxa"/>
            <w:gridSpan w:val="3"/>
            <w:vMerge/>
          </w:tcPr>
          <w:p w:rsidR="00F4112C" w:rsidRPr="0026643F" w:rsidRDefault="00F4112C" w:rsidP="0006142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12C" w:rsidRPr="00872CC7" w:rsidTr="001C4434">
        <w:tc>
          <w:tcPr>
            <w:tcW w:w="1080" w:type="dxa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5.2.</w:t>
            </w:r>
          </w:p>
        </w:tc>
        <w:tc>
          <w:tcPr>
            <w:tcW w:w="2160" w:type="dxa"/>
            <w:gridSpan w:val="2"/>
          </w:tcPr>
          <w:p w:rsidR="00F4112C" w:rsidRPr="001C4434" w:rsidRDefault="00F4112C" w:rsidP="001C443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0" w:type="dxa"/>
          </w:tcPr>
          <w:p w:rsidR="00F4112C" w:rsidRPr="00733DF5" w:rsidRDefault="00F4112C" w:rsidP="00871BEF">
            <w:pPr>
              <w:tabs>
                <w:tab w:val="left" w:pos="1180"/>
              </w:tabs>
              <w:jc w:val="both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Составление списков аттестуемых работников</w:t>
            </w:r>
          </w:p>
        </w:tc>
        <w:tc>
          <w:tcPr>
            <w:tcW w:w="1620" w:type="dxa"/>
            <w:gridSpan w:val="2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Июль</w:t>
            </w:r>
          </w:p>
        </w:tc>
        <w:tc>
          <w:tcPr>
            <w:tcW w:w="2340" w:type="dxa"/>
            <w:gridSpan w:val="3"/>
            <w:vMerge/>
          </w:tcPr>
          <w:p w:rsidR="00F4112C" w:rsidRPr="0026643F" w:rsidRDefault="00F4112C" w:rsidP="0006142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12C" w:rsidRPr="00872CC7" w:rsidTr="001C4434">
        <w:tc>
          <w:tcPr>
            <w:tcW w:w="1080" w:type="dxa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5.3.</w:t>
            </w:r>
          </w:p>
        </w:tc>
        <w:tc>
          <w:tcPr>
            <w:tcW w:w="2160" w:type="dxa"/>
            <w:gridSpan w:val="2"/>
          </w:tcPr>
          <w:p w:rsidR="00F4112C" w:rsidRPr="001C4434" w:rsidRDefault="00F4112C" w:rsidP="001C443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0" w:type="dxa"/>
          </w:tcPr>
          <w:p w:rsidR="00F4112C" w:rsidRPr="00733DF5" w:rsidRDefault="00F4112C" w:rsidP="001C4434">
            <w:pPr>
              <w:tabs>
                <w:tab w:val="left" w:pos="1180"/>
              </w:tabs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Составление и утверждение плана – графика  проведения аттестации педагогических работников ЦДТ</w:t>
            </w:r>
          </w:p>
        </w:tc>
        <w:tc>
          <w:tcPr>
            <w:tcW w:w="1620" w:type="dxa"/>
            <w:gridSpan w:val="2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40" w:type="dxa"/>
            <w:gridSpan w:val="3"/>
            <w:vMerge/>
          </w:tcPr>
          <w:p w:rsidR="00F4112C" w:rsidRPr="0026643F" w:rsidRDefault="00F4112C" w:rsidP="0006142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12C" w:rsidRPr="00872CC7" w:rsidTr="001C4434">
        <w:tc>
          <w:tcPr>
            <w:tcW w:w="1080" w:type="dxa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5.4.</w:t>
            </w:r>
          </w:p>
        </w:tc>
        <w:tc>
          <w:tcPr>
            <w:tcW w:w="2160" w:type="dxa"/>
            <w:gridSpan w:val="2"/>
          </w:tcPr>
          <w:p w:rsidR="00F4112C" w:rsidRPr="001C4434" w:rsidRDefault="00F4112C" w:rsidP="001C443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0" w:type="dxa"/>
          </w:tcPr>
          <w:p w:rsidR="00F4112C" w:rsidRPr="00733DF5" w:rsidRDefault="00F4112C" w:rsidP="00871BEF">
            <w:pPr>
              <w:tabs>
                <w:tab w:val="left" w:pos="1180"/>
              </w:tabs>
              <w:jc w:val="both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Курсы повышения квалификации и квалифицированные испытания для аттестуемых работников на базе ИМЦ.</w:t>
            </w:r>
          </w:p>
        </w:tc>
        <w:tc>
          <w:tcPr>
            <w:tcW w:w="1620" w:type="dxa"/>
            <w:gridSpan w:val="2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40" w:type="dxa"/>
            <w:gridSpan w:val="3"/>
            <w:vMerge/>
          </w:tcPr>
          <w:p w:rsidR="00F4112C" w:rsidRPr="0026643F" w:rsidRDefault="00F4112C" w:rsidP="0006142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12C" w:rsidRPr="00872CC7" w:rsidTr="001C4434">
        <w:tc>
          <w:tcPr>
            <w:tcW w:w="1080" w:type="dxa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5.5.</w:t>
            </w:r>
          </w:p>
        </w:tc>
        <w:tc>
          <w:tcPr>
            <w:tcW w:w="2160" w:type="dxa"/>
            <w:gridSpan w:val="2"/>
          </w:tcPr>
          <w:p w:rsidR="00F4112C" w:rsidRPr="001C4434" w:rsidRDefault="00F4112C" w:rsidP="001C443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0" w:type="dxa"/>
          </w:tcPr>
          <w:p w:rsidR="00F4112C" w:rsidRPr="00733DF5" w:rsidRDefault="00F4112C" w:rsidP="00871BEF">
            <w:pPr>
              <w:tabs>
                <w:tab w:val="left" w:pos="1180"/>
              </w:tabs>
              <w:jc w:val="both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Экспертиза материалов аттестуемых работников в ЦДТ</w:t>
            </w:r>
          </w:p>
        </w:tc>
        <w:tc>
          <w:tcPr>
            <w:tcW w:w="1620" w:type="dxa"/>
            <w:gridSpan w:val="2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40" w:type="dxa"/>
            <w:gridSpan w:val="3"/>
            <w:vMerge/>
          </w:tcPr>
          <w:p w:rsidR="00F4112C" w:rsidRPr="0026643F" w:rsidRDefault="00F4112C" w:rsidP="0006142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12C" w:rsidRPr="00872CC7" w:rsidTr="001C4434">
        <w:tc>
          <w:tcPr>
            <w:tcW w:w="1080" w:type="dxa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5.6.</w:t>
            </w:r>
          </w:p>
        </w:tc>
        <w:tc>
          <w:tcPr>
            <w:tcW w:w="2160" w:type="dxa"/>
            <w:gridSpan w:val="2"/>
          </w:tcPr>
          <w:p w:rsidR="00F4112C" w:rsidRPr="001C4434" w:rsidRDefault="00F4112C" w:rsidP="001C443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0" w:type="dxa"/>
          </w:tcPr>
          <w:p w:rsidR="00F4112C" w:rsidRPr="00733DF5" w:rsidRDefault="00F4112C" w:rsidP="00871BEF">
            <w:pPr>
              <w:tabs>
                <w:tab w:val="left" w:pos="1180"/>
              </w:tabs>
              <w:jc w:val="both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Заседание аттестационной комиссии ЦДТ</w:t>
            </w:r>
          </w:p>
        </w:tc>
        <w:tc>
          <w:tcPr>
            <w:tcW w:w="1620" w:type="dxa"/>
            <w:gridSpan w:val="2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40" w:type="dxa"/>
            <w:gridSpan w:val="3"/>
            <w:vMerge/>
          </w:tcPr>
          <w:p w:rsidR="00F4112C" w:rsidRPr="0026643F" w:rsidRDefault="00F4112C" w:rsidP="000614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12C" w:rsidRPr="00872CC7" w:rsidTr="001C4434">
        <w:tc>
          <w:tcPr>
            <w:tcW w:w="1080" w:type="dxa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5.7.</w:t>
            </w:r>
          </w:p>
        </w:tc>
        <w:tc>
          <w:tcPr>
            <w:tcW w:w="2160" w:type="dxa"/>
            <w:gridSpan w:val="2"/>
          </w:tcPr>
          <w:p w:rsidR="00F4112C" w:rsidRPr="001C4434" w:rsidRDefault="00F4112C" w:rsidP="001C443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0" w:type="dxa"/>
          </w:tcPr>
          <w:p w:rsidR="00F4112C" w:rsidRPr="00733DF5" w:rsidRDefault="00F4112C" w:rsidP="00871BEF">
            <w:pPr>
              <w:tabs>
                <w:tab w:val="left" w:pos="1180"/>
              </w:tabs>
              <w:jc w:val="both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Приказ ЦДТ по итогам аттестации</w:t>
            </w:r>
          </w:p>
        </w:tc>
        <w:tc>
          <w:tcPr>
            <w:tcW w:w="1620" w:type="dxa"/>
            <w:gridSpan w:val="2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40" w:type="dxa"/>
            <w:gridSpan w:val="3"/>
            <w:vMerge/>
          </w:tcPr>
          <w:p w:rsidR="00F4112C" w:rsidRDefault="00F4112C" w:rsidP="0006142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12C" w:rsidRPr="00872CC7" w:rsidTr="001C4434">
        <w:tc>
          <w:tcPr>
            <w:tcW w:w="1080" w:type="dxa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5.8.</w:t>
            </w:r>
          </w:p>
        </w:tc>
        <w:tc>
          <w:tcPr>
            <w:tcW w:w="2160" w:type="dxa"/>
            <w:gridSpan w:val="2"/>
          </w:tcPr>
          <w:p w:rsidR="00F4112C" w:rsidRPr="001C4434" w:rsidRDefault="00F4112C" w:rsidP="001C443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0" w:type="dxa"/>
          </w:tcPr>
          <w:p w:rsidR="00F4112C" w:rsidRPr="00733DF5" w:rsidRDefault="00F4112C" w:rsidP="00871BEF">
            <w:pPr>
              <w:tabs>
                <w:tab w:val="left" w:pos="1180"/>
              </w:tabs>
              <w:jc w:val="both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Заседание районной аттестационной комиссии</w:t>
            </w:r>
          </w:p>
        </w:tc>
        <w:tc>
          <w:tcPr>
            <w:tcW w:w="1620" w:type="dxa"/>
            <w:gridSpan w:val="2"/>
          </w:tcPr>
          <w:p w:rsidR="00F4112C" w:rsidRPr="00733DF5" w:rsidRDefault="00F4112C" w:rsidP="00871BEF">
            <w:pPr>
              <w:tabs>
                <w:tab w:val="left" w:pos="1180"/>
              </w:tabs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по графику РОО</w:t>
            </w:r>
          </w:p>
        </w:tc>
        <w:tc>
          <w:tcPr>
            <w:tcW w:w="2340" w:type="dxa"/>
            <w:gridSpan w:val="3"/>
            <w:vMerge/>
          </w:tcPr>
          <w:p w:rsidR="00F4112C" w:rsidRDefault="00F4112C" w:rsidP="00DD78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12C" w:rsidRPr="00872CC7" w:rsidTr="001C4434">
        <w:tc>
          <w:tcPr>
            <w:tcW w:w="1080" w:type="dxa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5.9.</w:t>
            </w:r>
          </w:p>
        </w:tc>
        <w:tc>
          <w:tcPr>
            <w:tcW w:w="2160" w:type="dxa"/>
            <w:gridSpan w:val="2"/>
          </w:tcPr>
          <w:p w:rsidR="00F4112C" w:rsidRPr="001C4434" w:rsidRDefault="00F4112C" w:rsidP="001C443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0" w:type="dxa"/>
          </w:tcPr>
          <w:p w:rsidR="00F4112C" w:rsidRPr="00733DF5" w:rsidRDefault="00F4112C" w:rsidP="00871BEF">
            <w:pPr>
              <w:tabs>
                <w:tab w:val="left" w:pos="1180"/>
              </w:tabs>
              <w:jc w:val="both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Подведение итогов аттестации на педсовете ЦДТ</w:t>
            </w:r>
          </w:p>
        </w:tc>
        <w:tc>
          <w:tcPr>
            <w:tcW w:w="1620" w:type="dxa"/>
            <w:gridSpan w:val="2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40" w:type="dxa"/>
            <w:gridSpan w:val="3"/>
            <w:vMerge/>
          </w:tcPr>
          <w:p w:rsidR="00F4112C" w:rsidRDefault="00F4112C" w:rsidP="00DD7854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12C" w:rsidRPr="00872CC7" w:rsidTr="001C4434">
        <w:tc>
          <w:tcPr>
            <w:tcW w:w="1080" w:type="dxa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</w:t>
            </w:r>
          </w:p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</w:tcPr>
          <w:p w:rsidR="00F4112C" w:rsidRPr="00BC381B" w:rsidRDefault="00F4112C" w:rsidP="001C2A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BC381B">
              <w:rPr>
                <w:rFonts w:ascii="Times New Roman" w:hAnsi="Times New Roman"/>
                <w:b/>
                <w:sz w:val="24"/>
                <w:szCs w:val="24"/>
              </w:rPr>
              <w:t>Работа с родителями</w:t>
            </w:r>
          </w:p>
        </w:tc>
        <w:tc>
          <w:tcPr>
            <w:tcW w:w="2880" w:type="dxa"/>
            <w:vAlign w:val="center"/>
          </w:tcPr>
          <w:p w:rsidR="00F4112C" w:rsidRPr="007F3FCD" w:rsidRDefault="00F4112C" w:rsidP="001213D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3FCD">
              <w:rPr>
                <w:rFonts w:ascii="Times New Roman" w:hAnsi="Times New Roman"/>
                <w:sz w:val="24"/>
                <w:szCs w:val="24"/>
              </w:rPr>
              <w:t>Проведение родительских собраний в объединениях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 раза в год</w:t>
            </w:r>
          </w:p>
        </w:tc>
        <w:tc>
          <w:tcPr>
            <w:tcW w:w="2340" w:type="dxa"/>
            <w:gridSpan w:val="3"/>
          </w:tcPr>
          <w:p w:rsidR="00F4112C" w:rsidRDefault="00F4112C" w:rsidP="00DE50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Pr="0026643F" w:rsidRDefault="00F4112C" w:rsidP="00DE5016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6.1.</w:t>
            </w:r>
          </w:p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  <w:vAlign w:val="center"/>
          </w:tcPr>
          <w:p w:rsidR="00F4112C" w:rsidRPr="007F3FCD" w:rsidRDefault="00F4112C" w:rsidP="001213D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3FCD">
              <w:rPr>
                <w:rFonts w:ascii="Times New Roman" w:hAnsi="Times New Roman"/>
                <w:sz w:val="24"/>
                <w:szCs w:val="24"/>
              </w:rPr>
              <w:t>Организация индивидуальных консультаций для родителей</w:t>
            </w:r>
          </w:p>
        </w:tc>
        <w:tc>
          <w:tcPr>
            <w:tcW w:w="1620" w:type="dxa"/>
            <w:gridSpan w:val="2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40" w:type="dxa"/>
            <w:gridSpan w:val="3"/>
          </w:tcPr>
          <w:p w:rsidR="00F4112C" w:rsidRDefault="00F4112C" w:rsidP="00366E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Pr="0026643F" w:rsidRDefault="00F4112C" w:rsidP="00366E6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6.2.</w:t>
            </w:r>
          </w:p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60" w:type="dxa"/>
            <w:gridSpan w:val="2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  <w:vAlign w:val="center"/>
          </w:tcPr>
          <w:p w:rsidR="00F4112C" w:rsidRPr="007F3FCD" w:rsidRDefault="00F4112C" w:rsidP="001213DF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F3FCD">
              <w:rPr>
                <w:rFonts w:ascii="Times New Roman" w:hAnsi="Times New Roman"/>
                <w:sz w:val="24"/>
                <w:szCs w:val="24"/>
              </w:rPr>
              <w:t>Привлечение родителей к участию в мероприятиях Центра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детского творчества</w:t>
            </w:r>
          </w:p>
        </w:tc>
        <w:tc>
          <w:tcPr>
            <w:tcW w:w="1620" w:type="dxa"/>
            <w:gridSpan w:val="2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40" w:type="dxa"/>
            <w:gridSpan w:val="3"/>
          </w:tcPr>
          <w:p w:rsidR="00F4112C" w:rsidRDefault="00F4112C" w:rsidP="00E168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Pr="0026643F" w:rsidRDefault="00F4112C" w:rsidP="00E168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6.3.</w:t>
            </w:r>
          </w:p>
        </w:tc>
        <w:tc>
          <w:tcPr>
            <w:tcW w:w="2160" w:type="dxa"/>
            <w:gridSpan w:val="2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:rsidR="00F4112C" w:rsidRPr="00872CC7" w:rsidRDefault="00F4112C" w:rsidP="0012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2CC7">
              <w:rPr>
                <w:rFonts w:ascii="Times New Roman" w:hAnsi="Times New Roman"/>
                <w:sz w:val="24"/>
                <w:szCs w:val="24"/>
              </w:rPr>
              <w:t>Проведение концертов, отчетных творческих выступлений, открытых уроков для родительской общественности с целью демонстрации достижений воспитанников</w:t>
            </w:r>
          </w:p>
        </w:tc>
        <w:tc>
          <w:tcPr>
            <w:tcW w:w="1620" w:type="dxa"/>
            <w:gridSpan w:val="2"/>
          </w:tcPr>
          <w:p w:rsidR="00F4112C" w:rsidRDefault="00F4112C" w:rsidP="00511BF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40" w:type="dxa"/>
            <w:gridSpan w:val="3"/>
          </w:tcPr>
          <w:p w:rsidR="00F4112C" w:rsidRDefault="00F4112C" w:rsidP="007318B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Pr="0026643F" w:rsidRDefault="00F4112C" w:rsidP="007318B2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60" w:type="dxa"/>
            <w:gridSpan w:val="2"/>
          </w:tcPr>
          <w:p w:rsidR="00F4112C" w:rsidRPr="002E49EF" w:rsidRDefault="00F4112C" w:rsidP="001C2A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49EF">
              <w:rPr>
                <w:rFonts w:ascii="Times New Roman" w:hAnsi="Times New Roman"/>
                <w:b/>
                <w:sz w:val="24"/>
                <w:szCs w:val="24"/>
              </w:rPr>
              <w:t>Организация деятельности по повышению профессионального мастерства педагогов дополнительного образования</w:t>
            </w:r>
          </w:p>
        </w:tc>
        <w:tc>
          <w:tcPr>
            <w:tcW w:w="2880" w:type="dxa"/>
          </w:tcPr>
          <w:p w:rsidR="00F4112C" w:rsidRPr="0026643F" w:rsidRDefault="00F4112C" w:rsidP="00065CB4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Организация и проведение открытых занятий, мастер-классов (По графику).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учебного 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>года</w:t>
            </w:r>
          </w:p>
        </w:tc>
        <w:tc>
          <w:tcPr>
            <w:tcW w:w="2340" w:type="dxa"/>
            <w:gridSpan w:val="3"/>
          </w:tcPr>
          <w:p w:rsidR="00F4112C" w:rsidRDefault="00F4112C" w:rsidP="001018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Хафизов Ф.М.</w:t>
            </w:r>
          </w:p>
          <w:p w:rsidR="00F4112C" w:rsidRDefault="00F4112C" w:rsidP="001018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Default="00F4112C" w:rsidP="001018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Сафиуллина Р.Д.</w:t>
            </w:r>
          </w:p>
          <w:p w:rsidR="00F4112C" w:rsidRPr="0026643F" w:rsidRDefault="00F4112C" w:rsidP="0010183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Габдулманова А.И.</w:t>
            </w:r>
          </w:p>
        </w:tc>
      </w:tr>
      <w:tr w:rsidR="00F4112C" w:rsidRPr="00872CC7" w:rsidTr="001C4434">
        <w:trPr>
          <w:trHeight w:val="1350"/>
        </w:trPr>
        <w:tc>
          <w:tcPr>
            <w:tcW w:w="1080" w:type="dxa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60" w:type="dxa"/>
            <w:gridSpan w:val="2"/>
          </w:tcPr>
          <w:p w:rsidR="00F4112C" w:rsidRPr="002E49EF" w:rsidRDefault="00F4112C" w:rsidP="001C2AEF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E49EF">
              <w:rPr>
                <w:rFonts w:ascii="Times New Roman" w:hAnsi="Times New Roman"/>
                <w:b/>
                <w:sz w:val="24"/>
                <w:szCs w:val="24"/>
              </w:rPr>
              <w:t>Диагностика образовательно-воспитательного процесса ЦДТ.</w:t>
            </w:r>
          </w:p>
        </w:tc>
        <w:tc>
          <w:tcPr>
            <w:tcW w:w="2880" w:type="dxa"/>
          </w:tcPr>
          <w:p w:rsidR="00F4112C" w:rsidRDefault="00F4112C" w:rsidP="001C2AEF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 xml:space="preserve">Мониторинг профессионального мастерства ПДО. </w:t>
            </w:r>
          </w:p>
          <w:p w:rsidR="00F4112C" w:rsidRPr="0026643F" w:rsidRDefault="00F4112C" w:rsidP="001C2AEF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F4112C" w:rsidRPr="0026643F" w:rsidRDefault="00F4112C" w:rsidP="001C2AE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май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>, 201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4112C" w:rsidRDefault="00F4112C" w:rsidP="001C2AE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F4112C" w:rsidRPr="0026643F" w:rsidRDefault="00F4112C" w:rsidP="00065CB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3"/>
          </w:tcPr>
          <w:p w:rsidR="00F4112C" w:rsidRDefault="00F4112C" w:rsidP="00244E3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Хафизов Ф.М.</w:t>
            </w:r>
          </w:p>
          <w:p w:rsidR="00F4112C" w:rsidRDefault="00F4112C" w:rsidP="00244E3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Default="00F4112C" w:rsidP="00244E3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Сафиуллина Р.Д.</w:t>
            </w:r>
          </w:p>
          <w:p w:rsidR="00F4112C" w:rsidRPr="0026643F" w:rsidRDefault="00F4112C" w:rsidP="00244E3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Габдулманова А.И.</w:t>
            </w:r>
          </w:p>
        </w:tc>
      </w:tr>
      <w:tr w:rsidR="00F4112C" w:rsidRPr="00872CC7" w:rsidTr="001C4434">
        <w:trPr>
          <w:trHeight w:val="855"/>
        </w:trPr>
        <w:tc>
          <w:tcPr>
            <w:tcW w:w="1080" w:type="dxa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8.1.</w:t>
            </w:r>
          </w:p>
        </w:tc>
        <w:tc>
          <w:tcPr>
            <w:tcW w:w="216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:rsidR="00F4112C" w:rsidRPr="0026643F" w:rsidRDefault="00F4112C" w:rsidP="001C2AEF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Мониторинг личностного роста учащихся и ПДО.</w:t>
            </w:r>
          </w:p>
        </w:tc>
        <w:tc>
          <w:tcPr>
            <w:tcW w:w="1620" w:type="dxa"/>
            <w:gridSpan w:val="2"/>
          </w:tcPr>
          <w:p w:rsidR="00F4112C" w:rsidRDefault="00F4112C" w:rsidP="00065CB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май, 201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40" w:type="dxa"/>
            <w:gridSpan w:val="3"/>
          </w:tcPr>
          <w:p w:rsidR="00F4112C" w:rsidRDefault="00F4112C" w:rsidP="00244E3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Pr="0026643F" w:rsidRDefault="00F4112C" w:rsidP="00244E3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8.2.</w:t>
            </w:r>
          </w:p>
        </w:tc>
        <w:tc>
          <w:tcPr>
            <w:tcW w:w="216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880" w:type="dxa"/>
          </w:tcPr>
          <w:p w:rsidR="00F4112C" w:rsidRPr="0026643F" w:rsidRDefault="00F4112C" w:rsidP="001C2AEF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Анализ деятельности ЦДТ за 201</w:t>
            </w:r>
            <w:r>
              <w:rPr>
                <w:rFonts w:ascii="Times New Roman" w:hAnsi="Times New Roman"/>
                <w:sz w:val="24"/>
                <w:szCs w:val="24"/>
              </w:rPr>
              <w:t>3-2014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 xml:space="preserve"> учебный год.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1C2AE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июнь, 2014</w:t>
            </w:r>
          </w:p>
        </w:tc>
        <w:tc>
          <w:tcPr>
            <w:tcW w:w="2340" w:type="dxa"/>
            <w:gridSpan w:val="3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12C" w:rsidRPr="00872CC7" w:rsidTr="001C4434">
        <w:tc>
          <w:tcPr>
            <w:tcW w:w="1080" w:type="dxa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60" w:type="dxa"/>
            <w:gridSpan w:val="2"/>
          </w:tcPr>
          <w:p w:rsidR="00F4112C" w:rsidRPr="002E49EF" w:rsidRDefault="00F4112C" w:rsidP="001C2A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2E49EF">
              <w:rPr>
                <w:rFonts w:ascii="Times New Roman" w:hAnsi="Times New Roman"/>
                <w:b/>
                <w:sz w:val="24"/>
                <w:szCs w:val="24"/>
              </w:rPr>
              <w:t>Организационно-управленческая схема по сдаче нормативных, аналитических и статистических материалов.</w:t>
            </w:r>
          </w:p>
        </w:tc>
        <w:tc>
          <w:tcPr>
            <w:tcW w:w="2880" w:type="dxa"/>
          </w:tcPr>
          <w:p w:rsidR="00F4112C" w:rsidRPr="0026643F" w:rsidRDefault="00F4112C" w:rsidP="001C2AEF">
            <w:pPr>
              <w:spacing w:before="100" w:beforeAutospacing="1" w:after="100" w:afterAutospacing="1" w:line="240" w:lineRule="auto"/>
              <w:ind w:left="1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Сдача информационных отчетов (количество детей, групп по годам обучения)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2340" w:type="dxa"/>
            <w:gridSpan w:val="3"/>
          </w:tcPr>
          <w:p w:rsidR="00F4112C" w:rsidRDefault="00F4112C" w:rsidP="0024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Хафизов Ф.М.</w:t>
            </w:r>
          </w:p>
          <w:p w:rsidR="00F4112C" w:rsidRDefault="00F4112C" w:rsidP="0024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Pr="0026643F" w:rsidRDefault="00F4112C" w:rsidP="0024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Габдулманова А.И.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>.1</w:t>
            </w:r>
          </w:p>
        </w:tc>
        <w:tc>
          <w:tcPr>
            <w:tcW w:w="216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880" w:type="dxa"/>
          </w:tcPr>
          <w:p w:rsidR="00F4112C" w:rsidRPr="0026643F" w:rsidRDefault="00F4112C" w:rsidP="002E49EF">
            <w:pPr>
              <w:spacing w:before="100" w:beforeAutospacing="1" w:after="100" w:afterAutospacing="1" w:line="240" w:lineRule="auto"/>
              <w:ind w:left="16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Предоставление образовательных программ на утверждение.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340" w:type="dxa"/>
            <w:gridSpan w:val="3"/>
          </w:tcPr>
          <w:p w:rsidR="00F4112C" w:rsidRDefault="00F4112C" w:rsidP="00244E3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Pr="0026643F" w:rsidRDefault="00F4112C" w:rsidP="00244E3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F4112C" w:rsidRPr="00872CC7" w:rsidTr="001C4434">
        <w:trPr>
          <w:trHeight w:val="2625"/>
        </w:trPr>
        <w:tc>
          <w:tcPr>
            <w:tcW w:w="1080" w:type="dxa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60" w:type="dxa"/>
            <w:gridSpan w:val="2"/>
          </w:tcPr>
          <w:p w:rsidR="00F4112C" w:rsidRPr="002E49EF" w:rsidRDefault="00F4112C" w:rsidP="001C2AEF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2E49EF">
              <w:rPr>
                <w:rFonts w:ascii="Times New Roman" w:hAnsi="Times New Roman"/>
                <w:b/>
                <w:sz w:val="24"/>
                <w:szCs w:val="24"/>
              </w:rPr>
              <w:t>Создание имиджа Центра детского творчества.</w:t>
            </w:r>
          </w:p>
        </w:tc>
        <w:tc>
          <w:tcPr>
            <w:tcW w:w="2880" w:type="dxa"/>
          </w:tcPr>
          <w:p w:rsidR="00F4112C" w:rsidRPr="0026643F" w:rsidRDefault="00F4112C" w:rsidP="001C2AE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Статьи, заметки о проведении массовых мероприятий, творческих конкурсов, работе с родителями, деятельности ЦДТ на страницах районной газеты  «</w:t>
            </w:r>
            <w:r>
              <w:rPr>
                <w:rFonts w:ascii="Times New Roman" w:hAnsi="Times New Roman"/>
                <w:sz w:val="24"/>
                <w:szCs w:val="24"/>
              </w:rPr>
              <w:t>Сабинские зори» и на сайте ЦДТ.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учебного 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>года</w:t>
            </w:r>
          </w:p>
        </w:tc>
        <w:tc>
          <w:tcPr>
            <w:tcW w:w="2340" w:type="dxa"/>
            <w:gridSpan w:val="3"/>
          </w:tcPr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Габдулманова А.И.</w:t>
            </w:r>
          </w:p>
          <w:p w:rsidR="00F4112C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Халиев А.Р.</w:t>
            </w:r>
          </w:p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Вафина Э.Р.</w:t>
            </w:r>
          </w:p>
        </w:tc>
      </w:tr>
      <w:tr w:rsidR="00F4112C" w:rsidRPr="00872CC7" w:rsidTr="001C4434">
        <w:trPr>
          <w:trHeight w:val="1725"/>
        </w:trPr>
        <w:tc>
          <w:tcPr>
            <w:tcW w:w="1080" w:type="dxa"/>
          </w:tcPr>
          <w:p w:rsidR="00F4112C" w:rsidRDefault="00F4112C" w:rsidP="001C2AE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10.1.</w:t>
            </w:r>
          </w:p>
        </w:tc>
        <w:tc>
          <w:tcPr>
            <w:tcW w:w="2160" w:type="dxa"/>
            <w:gridSpan w:val="2"/>
          </w:tcPr>
          <w:p w:rsidR="00F4112C" w:rsidRPr="002E49EF" w:rsidRDefault="00F4112C" w:rsidP="001C2AE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0" w:type="dxa"/>
          </w:tcPr>
          <w:p w:rsidR="00F4112C" w:rsidRPr="0026643F" w:rsidRDefault="00F4112C" w:rsidP="001C2AE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Выставки творческих работ в районных, республиканских мероприятиях, общеобразовательных учреждениях района.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AD2B4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 xml:space="preserve">В течение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учебного 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>года</w:t>
            </w:r>
          </w:p>
        </w:tc>
        <w:tc>
          <w:tcPr>
            <w:tcW w:w="2340" w:type="dxa"/>
            <w:gridSpan w:val="3"/>
          </w:tcPr>
          <w:p w:rsidR="00F4112C" w:rsidRDefault="00F4112C" w:rsidP="0024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Default="00F4112C" w:rsidP="0024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Габдулманова А.И.</w:t>
            </w:r>
          </w:p>
          <w:p w:rsidR="00F4112C" w:rsidRDefault="00F4112C" w:rsidP="0024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Халиев А.Р.</w:t>
            </w:r>
          </w:p>
          <w:p w:rsidR="00F4112C" w:rsidRPr="0026643F" w:rsidRDefault="00F4112C" w:rsidP="0024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12C" w:rsidRPr="00872CC7" w:rsidTr="001C4434">
        <w:trPr>
          <w:trHeight w:val="885"/>
        </w:trPr>
        <w:tc>
          <w:tcPr>
            <w:tcW w:w="1080" w:type="dxa"/>
          </w:tcPr>
          <w:p w:rsidR="00F4112C" w:rsidRDefault="00F4112C" w:rsidP="001C2AE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10.2.</w:t>
            </w:r>
          </w:p>
        </w:tc>
        <w:tc>
          <w:tcPr>
            <w:tcW w:w="2160" w:type="dxa"/>
            <w:gridSpan w:val="2"/>
          </w:tcPr>
          <w:p w:rsidR="00F4112C" w:rsidRPr="002E49EF" w:rsidRDefault="00F4112C" w:rsidP="001C2AEF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0" w:type="dxa"/>
          </w:tcPr>
          <w:p w:rsidR="00F4112C" w:rsidRPr="0026643F" w:rsidRDefault="00F4112C" w:rsidP="00065CB4">
            <w:pPr>
              <w:spacing w:before="100" w:beforeAutospacing="1" w:after="100" w:afterAutospacing="1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Орг</w:t>
            </w:r>
            <w:r>
              <w:rPr>
                <w:rFonts w:ascii="Times New Roman" w:hAnsi="Times New Roman"/>
                <w:sz w:val="24"/>
                <w:szCs w:val="24"/>
              </w:rPr>
              <w:t>анизация выставок детских работ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1C2A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340" w:type="dxa"/>
            <w:gridSpan w:val="3"/>
          </w:tcPr>
          <w:p w:rsidR="00F4112C" w:rsidRDefault="00F4112C" w:rsidP="0024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Default="00F4112C" w:rsidP="0024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Халиев А.Р.</w:t>
            </w:r>
          </w:p>
          <w:p w:rsidR="00F4112C" w:rsidRPr="0026643F" w:rsidRDefault="00F4112C" w:rsidP="00244E3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Вафина Э.Р.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60" w:type="dxa"/>
            <w:gridSpan w:val="2"/>
          </w:tcPr>
          <w:p w:rsidR="00F4112C" w:rsidRPr="00933B88" w:rsidRDefault="00F4112C" w:rsidP="001C2A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3B88">
              <w:rPr>
                <w:rFonts w:ascii="Times New Roman" w:hAnsi="Times New Roman"/>
                <w:b/>
                <w:sz w:val="24"/>
                <w:szCs w:val="24"/>
              </w:rPr>
              <w:t>Мероприятия по охране жизни и здоровья воспитанников и техника безопасности</w:t>
            </w:r>
          </w:p>
        </w:tc>
        <w:tc>
          <w:tcPr>
            <w:tcW w:w="2880" w:type="dxa"/>
          </w:tcPr>
          <w:p w:rsidR="00F4112C" w:rsidRPr="0026643F" w:rsidRDefault="00F4112C" w:rsidP="001C2AEF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 xml:space="preserve">Отбор эффективных методов оздоровления детей в условиях ЦДТ. 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1C2AE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 xml:space="preserve">  течение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учебного 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>года</w:t>
            </w:r>
          </w:p>
        </w:tc>
        <w:tc>
          <w:tcPr>
            <w:tcW w:w="2340" w:type="dxa"/>
            <w:gridSpan w:val="3"/>
          </w:tcPr>
          <w:p w:rsidR="00F4112C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Хафизов Ф.М.</w:t>
            </w:r>
          </w:p>
          <w:p w:rsidR="00F4112C" w:rsidRPr="0026643F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</w:tc>
      </w:tr>
      <w:tr w:rsidR="00F4112C" w:rsidRPr="00872CC7" w:rsidTr="001C4434">
        <w:trPr>
          <w:trHeight w:val="2130"/>
        </w:trPr>
        <w:tc>
          <w:tcPr>
            <w:tcW w:w="1080" w:type="dxa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216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880" w:type="dxa"/>
          </w:tcPr>
          <w:p w:rsidR="00F4112C" w:rsidRPr="0026643F" w:rsidRDefault="00F4112C" w:rsidP="00933B8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Осуществление регулярного контроля за выполнением санитарно-гигиенических требований согласно правилам и нормам СанПин – 2.4.4.1251-03: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1C2AE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 xml:space="preserve"> течение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учебного 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>года</w:t>
            </w:r>
          </w:p>
        </w:tc>
        <w:tc>
          <w:tcPr>
            <w:tcW w:w="2340" w:type="dxa"/>
            <w:gridSpan w:val="3"/>
          </w:tcPr>
          <w:p w:rsidR="00F4112C" w:rsidRDefault="00F4112C" w:rsidP="00E4157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Хафизов Ф.М.</w:t>
            </w:r>
          </w:p>
          <w:p w:rsidR="00F4112C" w:rsidRPr="0026643F" w:rsidRDefault="00F4112C" w:rsidP="00E4157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</w:tc>
      </w:tr>
      <w:tr w:rsidR="00F4112C" w:rsidRPr="00872CC7" w:rsidTr="001C4434">
        <w:trPr>
          <w:trHeight w:val="1800"/>
        </w:trPr>
        <w:tc>
          <w:tcPr>
            <w:tcW w:w="1080" w:type="dxa"/>
          </w:tcPr>
          <w:p w:rsidR="00F4112C" w:rsidRDefault="00F4112C" w:rsidP="001C2AE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11.2.</w:t>
            </w:r>
          </w:p>
        </w:tc>
        <w:tc>
          <w:tcPr>
            <w:tcW w:w="2160" w:type="dxa"/>
            <w:gridSpan w:val="2"/>
          </w:tcPr>
          <w:p w:rsidR="00F4112C" w:rsidRPr="0026643F" w:rsidRDefault="00F4112C" w:rsidP="001C2A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:rsidR="00F4112C" w:rsidRPr="0026643F" w:rsidRDefault="00F4112C" w:rsidP="00933B8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Санитарно-гигиеническое состояние учреждения, световой, питьевой, воздушный режимы кабинетов и режим занятий;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A2757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 xml:space="preserve"> течение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учебного 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>года</w:t>
            </w:r>
          </w:p>
        </w:tc>
        <w:tc>
          <w:tcPr>
            <w:tcW w:w="2340" w:type="dxa"/>
            <w:gridSpan w:val="3"/>
          </w:tcPr>
          <w:p w:rsidR="00F4112C" w:rsidRDefault="00F4112C" w:rsidP="00244E3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Хафизов Ф.М.</w:t>
            </w:r>
          </w:p>
          <w:p w:rsidR="00F4112C" w:rsidRPr="0026643F" w:rsidRDefault="00F4112C" w:rsidP="00244E3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</w:tc>
      </w:tr>
      <w:tr w:rsidR="00F4112C" w:rsidRPr="00872CC7" w:rsidTr="001C4434">
        <w:trPr>
          <w:trHeight w:val="3615"/>
        </w:trPr>
        <w:tc>
          <w:tcPr>
            <w:tcW w:w="1080" w:type="dxa"/>
          </w:tcPr>
          <w:p w:rsidR="00F4112C" w:rsidRDefault="00F4112C" w:rsidP="001C2AE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11.3.</w:t>
            </w:r>
          </w:p>
        </w:tc>
        <w:tc>
          <w:tcPr>
            <w:tcW w:w="2160" w:type="dxa"/>
            <w:gridSpan w:val="2"/>
          </w:tcPr>
          <w:p w:rsidR="00F4112C" w:rsidRPr="0026643F" w:rsidRDefault="00F4112C" w:rsidP="001C2AEF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:rsidR="00F4112C" w:rsidRPr="0026643F" w:rsidRDefault="00F4112C" w:rsidP="00933B88">
            <w:pPr>
              <w:spacing w:before="100" w:beforeAutospacing="1" w:after="100" w:afterAutospacing="1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Соблюдение санитарно-гигиенических требований к занятию: здоровьесберегающий анализ расписания, предотвращение перегрузки занятиями, профилактика зрения (проведение гимнастики для глаз, физкультминутки).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E874D6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 xml:space="preserve"> течение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учебного 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>года</w:t>
            </w:r>
          </w:p>
        </w:tc>
        <w:tc>
          <w:tcPr>
            <w:tcW w:w="2340" w:type="dxa"/>
            <w:gridSpan w:val="3"/>
          </w:tcPr>
          <w:p w:rsidR="00F4112C" w:rsidRDefault="00F4112C" w:rsidP="00E415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Default="00F4112C" w:rsidP="00E4157D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11.4.</w:t>
            </w:r>
          </w:p>
        </w:tc>
        <w:tc>
          <w:tcPr>
            <w:tcW w:w="216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880" w:type="dxa"/>
          </w:tcPr>
          <w:p w:rsidR="00F4112C" w:rsidRPr="0026643F" w:rsidRDefault="00F4112C" w:rsidP="00933B88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Соблюдение мер противопожарной безопасности на протяжении всего учебного года.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065CB4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сентябрь, декабрь – 201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>; май, 201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40" w:type="dxa"/>
            <w:gridSpan w:val="3"/>
          </w:tcPr>
          <w:p w:rsidR="00F4112C" w:rsidRPr="0026643F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Аубакиров Ф.Г.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11.5.</w:t>
            </w:r>
          </w:p>
        </w:tc>
        <w:tc>
          <w:tcPr>
            <w:tcW w:w="216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880" w:type="dxa"/>
          </w:tcPr>
          <w:p w:rsidR="00F4112C" w:rsidRPr="0026643F" w:rsidRDefault="00F4112C" w:rsidP="001C2AEF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Проведение учебных занятий по эвакуации детей во время пожара.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1C2AE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 xml:space="preserve"> течение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учебного 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>года</w:t>
            </w:r>
          </w:p>
        </w:tc>
        <w:tc>
          <w:tcPr>
            <w:tcW w:w="2340" w:type="dxa"/>
            <w:gridSpan w:val="3"/>
          </w:tcPr>
          <w:p w:rsidR="00F4112C" w:rsidRDefault="00F4112C" w:rsidP="00244E3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> </w:t>
            </w:r>
          </w:p>
          <w:p w:rsidR="00F4112C" w:rsidRPr="0026643F" w:rsidRDefault="00F4112C" w:rsidP="00244E3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Аубакиров Ф.Г.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11.6.</w:t>
            </w:r>
          </w:p>
        </w:tc>
        <w:tc>
          <w:tcPr>
            <w:tcW w:w="216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880" w:type="dxa"/>
          </w:tcPr>
          <w:p w:rsidR="00F4112C" w:rsidRPr="0026643F" w:rsidRDefault="00F4112C" w:rsidP="001C2AEF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Проведение профилактики травматизма (беседы по ПДД, ТБ) среди учащихся «Безопасный путь домой».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1C2AE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 xml:space="preserve"> течение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учебного 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>года</w:t>
            </w:r>
          </w:p>
        </w:tc>
        <w:tc>
          <w:tcPr>
            <w:tcW w:w="2340" w:type="dxa"/>
            <w:gridSpan w:val="3"/>
          </w:tcPr>
          <w:p w:rsidR="00F4112C" w:rsidRDefault="00F4112C" w:rsidP="00933B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Default="00F4112C" w:rsidP="00933B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11.7.</w:t>
            </w:r>
          </w:p>
        </w:tc>
        <w:tc>
          <w:tcPr>
            <w:tcW w:w="216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880" w:type="dxa"/>
          </w:tcPr>
          <w:p w:rsidR="00F4112C" w:rsidRPr="0026643F" w:rsidRDefault="00F4112C" w:rsidP="001C2AEF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Вынесение вопросов охраны здоровья и гигиенического воспитания обучающихся для обсуждения всем коллективом.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D4233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сентябрь, декабрь – 201</w:t>
            </w: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>; май, 201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2340" w:type="dxa"/>
            <w:gridSpan w:val="3"/>
          </w:tcPr>
          <w:p w:rsidR="00F4112C" w:rsidRDefault="00F4112C" w:rsidP="00933B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Хафизов Ф.М.</w:t>
            </w:r>
          </w:p>
          <w:p w:rsidR="00F4112C" w:rsidRDefault="00F4112C" w:rsidP="00933B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Default="00F4112C" w:rsidP="00933B88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11.8.</w:t>
            </w:r>
          </w:p>
        </w:tc>
        <w:tc>
          <w:tcPr>
            <w:tcW w:w="216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880" w:type="dxa"/>
          </w:tcPr>
          <w:p w:rsidR="00F4112C" w:rsidRPr="00872CC7" w:rsidRDefault="00F4112C" w:rsidP="0012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72CC7">
              <w:rPr>
                <w:rFonts w:ascii="Times New Roman" w:hAnsi="Times New Roman"/>
                <w:sz w:val="24"/>
                <w:szCs w:val="24"/>
              </w:rPr>
              <w:t xml:space="preserve">Ведение документации, журналов инструктажей по ОТ и ТБ </w:t>
            </w:r>
          </w:p>
          <w:p w:rsidR="00F4112C" w:rsidRPr="00872CC7" w:rsidRDefault="00F4112C" w:rsidP="001213D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20" w:type="dxa"/>
            <w:gridSpan w:val="2"/>
          </w:tcPr>
          <w:p w:rsidR="00F4112C" w:rsidRPr="0026643F" w:rsidRDefault="00F4112C" w:rsidP="00D4233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40" w:type="dxa"/>
            <w:gridSpan w:val="3"/>
          </w:tcPr>
          <w:p w:rsidR="00F4112C" w:rsidRPr="0026643F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</w:tc>
      </w:tr>
      <w:tr w:rsidR="00F4112C" w:rsidRPr="00872CC7" w:rsidTr="001C4434">
        <w:trPr>
          <w:trHeight w:val="1410"/>
        </w:trPr>
        <w:tc>
          <w:tcPr>
            <w:tcW w:w="1080" w:type="dxa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60" w:type="dxa"/>
            <w:gridSpan w:val="2"/>
          </w:tcPr>
          <w:p w:rsidR="00F4112C" w:rsidRPr="00933B88" w:rsidRDefault="00F4112C" w:rsidP="001C2AEF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933B88">
              <w:rPr>
                <w:rFonts w:ascii="Times New Roman" w:hAnsi="Times New Roman"/>
                <w:b/>
                <w:sz w:val="24"/>
                <w:szCs w:val="24"/>
              </w:rPr>
              <w:t>Организация деятельности по взаимодействию со школами района</w:t>
            </w:r>
          </w:p>
        </w:tc>
        <w:tc>
          <w:tcPr>
            <w:tcW w:w="2880" w:type="dxa"/>
          </w:tcPr>
          <w:p w:rsidR="00F4112C" w:rsidRPr="0026643F" w:rsidRDefault="00F4112C" w:rsidP="001C2AEF">
            <w:pPr>
              <w:spacing w:before="100" w:beforeAutospacing="1" w:after="100" w:afterAutospacing="1"/>
              <w:ind w:left="1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Открытие творческих объединений в образовательных учреждениях.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D4233A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Сентябрь,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 xml:space="preserve"> 201</w:t>
            </w:r>
            <w:r>
              <w:rPr>
                <w:rFonts w:ascii="Times New Roman" w:hAnsi="Times New Roman"/>
                <w:sz w:val="24"/>
                <w:szCs w:val="24"/>
              </w:rPr>
              <w:t>3 г.</w:t>
            </w:r>
          </w:p>
        </w:tc>
        <w:tc>
          <w:tcPr>
            <w:tcW w:w="2340" w:type="dxa"/>
            <w:gridSpan w:val="3"/>
          </w:tcPr>
          <w:p w:rsidR="00F4112C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Хафизов Ф.М.</w:t>
            </w:r>
          </w:p>
          <w:p w:rsidR="00F4112C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Габдулманова А.И.</w:t>
            </w:r>
          </w:p>
          <w:p w:rsidR="00F4112C" w:rsidRPr="0026643F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Сафиуллина Р.Д.</w:t>
            </w:r>
          </w:p>
        </w:tc>
      </w:tr>
      <w:tr w:rsidR="00F4112C" w:rsidRPr="00872CC7" w:rsidTr="001C4434">
        <w:trPr>
          <w:trHeight w:val="1620"/>
        </w:trPr>
        <w:tc>
          <w:tcPr>
            <w:tcW w:w="1080" w:type="dxa"/>
          </w:tcPr>
          <w:p w:rsidR="00F4112C" w:rsidRDefault="00F4112C" w:rsidP="001C2AE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12.1.</w:t>
            </w:r>
          </w:p>
        </w:tc>
        <w:tc>
          <w:tcPr>
            <w:tcW w:w="2160" w:type="dxa"/>
            <w:gridSpan w:val="2"/>
          </w:tcPr>
          <w:p w:rsidR="00F4112C" w:rsidRPr="00933B88" w:rsidRDefault="00F4112C" w:rsidP="001C2AEF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880" w:type="dxa"/>
          </w:tcPr>
          <w:p w:rsidR="00F4112C" w:rsidRPr="0026643F" w:rsidRDefault="00F4112C" w:rsidP="001C2AEF">
            <w:pPr>
              <w:spacing w:before="100" w:beforeAutospacing="1" w:after="100" w:afterAutospacing="1"/>
              <w:ind w:left="1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Заключение договоров с образовательными учреждениями о совместной деятельности по дополнительному образованию детей.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244E3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Сентябрь,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 xml:space="preserve"> 201</w:t>
            </w:r>
            <w:r>
              <w:rPr>
                <w:rFonts w:ascii="Times New Roman" w:hAnsi="Times New Roman"/>
                <w:sz w:val="24"/>
                <w:szCs w:val="24"/>
              </w:rPr>
              <w:t>3 г.</w:t>
            </w:r>
          </w:p>
        </w:tc>
        <w:tc>
          <w:tcPr>
            <w:tcW w:w="2340" w:type="dxa"/>
            <w:gridSpan w:val="3"/>
          </w:tcPr>
          <w:p w:rsidR="00F4112C" w:rsidRDefault="00F4112C" w:rsidP="00244E3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Хафизов Ф.М.</w:t>
            </w:r>
          </w:p>
          <w:p w:rsidR="00F4112C" w:rsidRDefault="00F4112C" w:rsidP="00244E3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Pr="0026643F" w:rsidRDefault="00F4112C" w:rsidP="00244E3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4112C" w:rsidRPr="00872CC7" w:rsidTr="001C4434">
        <w:tc>
          <w:tcPr>
            <w:tcW w:w="1080" w:type="dxa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12.2.</w:t>
            </w:r>
          </w:p>
        </w:tc>
        <w:tc>
          <w:tcPr>
            <w:tcW w:w="2160" w:type="dxa"/>
            <w:gridSpan w:val="2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2880" w:type="dxa"/>
          </w:tcPr>
          <w:p w:rsidR="00F4112C" w:rsidRPr="0026643F" w:rsidRDefault="00F4112C" w:rsidP="001C2AEF">
            <w:pPr>
              <w:spacing w:before="100" w:beforeAutospacing="1" w:after="100" w:afterAutospacing="1" w:line="240" w:lineRule="auto"/>
              <w:ind w:left="1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Республиканские и районные творческие конкурсы по плану.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1C2AEF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40" w:type="dxa"/>
            <w:gridSpan w:val="3"/>
          </w:tcPr>
          <w:p w:rsidR="00F4112C" w:rsidRDefault="00F4112C" w:rsidP="00244E3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  <w:p w:rsidR="00F4112C" w:rsidRDefault="00F4112C" w:rsidP="00244E3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Габдулманова А.И.</w:t>
            </w:r>
          </w:p>
          <w:p w:rsidR="00F4112C" w:rsidRPr="0026643F" w:rsidRDefault="00F4112C" w:rsidP="00244E33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Сафиуллина Р.Д.</w:t>
            </w:r>
          </w:p>
        </w:tc>
      </w:tr>
      <w:tr w:rsidR="00F4112C" w:rsidRPr="00872CC7" w:rsidTr="001C4434">
        <w:tc>
          <w:tcPr>
            <w:tcW w:w="1080" w:type="dxa"/>
          </w:tcPr>
          <w:p w:rsidR="00F4112C" w:rsidRPr="0026643F" w:rsidRDefault="00F4112C" w:rsidP="001C2AE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  <w:r w:rsidRPr="0026643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2160" w:type="dxa"/>
            <w:gridSpan w:val="2"/>
          </w:tcPr>
          <w:p w:rsidR="00F4112C" w:rsidRPr="00A92697" w:rsidRDefault="00F4112C" w:rsidP="001C2AEF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92697">
              <w:rPr>
                <w:rFonts w:ascii="Times New Roman" w:hAnsi="Times New Roman"/>
                <w:b/>
                <w:sz w:val="24"/>
                <w:szCs w:val="24"/>
              </w:rPr>
              <w:t>Создание банка данных о награждении и поощрении персонала ПДО, учащихся.</w:t>
            </w:r>
          </w:p>
        </w:tc>
        <w:tc>
          <w:tcPr>
            <w:tcW w:w="2880" w:type="dxa"/>
          </w:tcPr>
          <w:p w:rsidR="00F4112C" w:rsidRPr="0026643F" w:rsidRDefault="00F4112C" w:rsidP="001C2AEF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Ведение книги учета награждений и поощрений</w:t>
            </w:r>
          </w:p>
        </w:tc>
        <w:tc>
          <w:tcPr>
            <w:tcW w:w="1620" w:type="dxa"/>
            <w:gridSpan w:val="2"/>
          </w:tcPr>
          <w:p w:rsidR="00F4112C" w:rsidRPr="0026643F" w:rsidRDefault="00F4112C" w:rsidP="00244E33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течение учебного года</w:t>
            </w:r>
          </w:p>
        </w:tc>
        <w:tc>
          <w:tcPr>
            <w:tcW w:w="2340" w:type="dxa"/>
            <w:gridSpan w:val="3"/>
          </w:tcPr>
          <w:p w:rsidR="00F4112C" w:rsidRPr="0026643F" w:rsidRDefault="00F4112C" w:rsidP="001C2AE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26643F">
              <w:rPr>
                <w:rFonts w:ascii="Times New Roman" w:hAnsi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/>
                <w:sz w:val="24"/>
                <w:szCs w:val="24"/>
              </w:rPr>
              <w:t>Гайнутдинова Ф.Ф.</w:t>
            </w:r>
          </w:p>
        </w:tc>
      </w:tr>
      <w:tr w:rsidR="00F4112C" w:rsidRPr="00DB3CA3" w:rsidTr="001C4434">
        <w:tc>
          <w:tcPr>
            <w:tcW w:w="10080" w:type="dxa"/>
            <w:gridSpan w:val="9"/>
          </w:tcPr>
          <w:p w:rsidR="00F4112C" w:rsidRPr="00DB3CA3" w:rsidRDefault="00F4112C" w:rsidP="00DB3CA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14. </w:t>
            </w:r>
            <w:r w:rsidRPr="00DB3CA3">
              <w:rPr>
                <w:rFonts w:ascii="Times New Roman" w:hAnsi="Times New Roman"/>
                <w:b/>
                <w:sz w:val="24"/>
                <w:szCs w:val="24"/>
              </w:rPr>
              <w:t>Работа отдела по развитию детских общественных организаций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rPr>
          <w:trHeight w:val="539"/>
        </w:trPr>
        <w:tc>
          <w:tcPr>
            <w:tcW w:w="10080" w:type="dxa"/>
            <w:gridSpan w:val="9"/>
          </w:tcPr>
          <w:p w:rsidR="00F4112C" w:rsidRPr="00733DF5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</w:rPr>
            </w:pPr>
          </w:p>
          <w:p w:rsidR="00F4112C" w:rsidRPr="00733DF5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14.1.</w:t>
            </w:r>
            <w:r w:rsidRPr="00733DF5">
              <w:rPr>
                <w:rFonts w:ascii="Times New Roman" w:hAnsi="Times New Roman"/>
                <w:b/>
              </w:rPr>
              <w:t>Работа с педагогами-организаторами.</w:t>
            </w:r>
          </w:p>
          <w:p w:rsidR="00F4112C" w:rsidRPr="00DB3CA3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733DF5">
              <w:rPr>
                <w:rFonts w:ascii="Times New Roman" w:hAnsi="Times New Roman"/>
                <w:b/>
              </w:rPr>
              <w:t>/Тематика совещаний./</w:t>
            </w:r>
          </w:p>
          <w:p w:rsidR="00F4112C" w:rsidRPr="00DB3CA3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</w:tc>
      </w:tr>
      <w:tr w:rsidR="00F4112C" w:rsidRPr="00733DF5" w:rsidTr="00DF2D3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c>
          <w:tcPr>
            <w:tcW w:w="1080" w:type="dxa"/>
          </w:tcPr>
          <w:p w:rsidR="00F4112C" w:rsidRPr="00DB3CA3" w:rsidRDefault="00F4112C" w:rsidP="00DB3C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B3CA3">
              <w:rPr>
                <w:rFonts w:ascii="Times New Roman" w:hAnsi="Times New Roman"/>
              </w:rPr>
              <w:t>1.</w:t>
            </w:r>
          </w:p>
        </w:tc>
        <w:tc>
          <w:tcPr>
            <w:tcW w:w="5760" w:type="dxa"/>
            <w:gridSpan w:val="4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 xml:space="preserve"> Приоритетные направления развития детского движения.</w:t>
            </w:r>
          </w:p>
        </w:tc>
        <w:tc>
          <w:tcPr>
            <w:tcW w:w="3240" w:type="dxa"/>
            <w:gridSpan w:val="4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сентябрь</w:t>
            </w:r>
          </w:p>
        </w:tc>
      </w:tr>
      <w:tr w:rsidR="00F4112C" w:rsidRPr="00733DF5" w:rsidTr="00DF2D3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c>
          <w:tcPr>
            <w:tcW w:w="1080" w:type="dxa"/>
          </w:tcPr>
          <w:p w:rsidR="00F4112C" w:rsidRPr="00733DF5" w:rsidRDefault="00F4112C" w:rsidP="00DB3C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2.</w:t>
            </w:r>
          </w:p>
        </w:tc>
        <w:tc>
          <w:tcPr>
            <w:tcW w:w="5760" w:type="dxa"/>
            <w:gridSpan w:val="4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Образовательная программа «Основы лидерства» и  ее реализация в системе дополнительного образования.</w:t>
            </w:r>
          </w:p>
        </w:tc>
        <w:tc>
          <w:tcPr>
            <w:tcW w:w="3240" w:type="dxa"/>
            <w:gridSpan w:val="4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октябрь</w:t>
            </w:r>
          </w:p>
        </w:tc>
      </w:tr>
      <w:tr w:rsidR="00F4112C" w:rsidRPr="00733DF5" w:rsidTr="00DF2D3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c>
          <w:tcPr>
            <w:tcW w:w="1080" w:type="dxa"/>
          </w:tcPr>
          <w:p w:rsidR="00F4112C" w:rsidRPr="00733DF5" w:rsidRDefault="00F4112C" w:rsidP="00DB3C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3.</w:t>
            </w:r>
          </w:p>
        </w:tc>
        <w:tc>
          <w:tcPr>
            <w:tcW w:w="5760" w:type="dxa"/>
            <w:gridSpan w:val="4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Приобретение навыков межличностного общения и качеств, необходимых для успешной самореализации в современном обществе.</w:t>
            </w:r>
          </w:p>
        </w:tc>
        <w:tc>
          <w:tcPr>
            <w:tcW w:w="3240" w:type="dxa"/>
            <w:gridSpan w:val="4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 xml:space="preserve"> ноябрь                                              </w:t>
            </w:r>
          </w:p>
        </w:tc>
      </w:tr>
      <w:tr w:rsidR="00F4112C" w:rsidRPr="00733DF5" w:rsidTr="00DF2D3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c>
          <w:tcPr>
            <w:tcW w:w="1080" w:type="dxa"/>
          </w:tcPr>
          <w:p w:rsidR="00F4112C" w:rsidRPr="00733DF5" w:rsidRDefault="00F4112C" w:rsidP="00DB3C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4.</w:t>
            </w:r>
          </w:p>
        </w:tc>
        <w:tc>
          <w:tcPr>
            <w:tcW w:w="5760" w:type="dxa"/>
            <w:gridSpan w:val="4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Активизация творческой и познавательной деятельности членов детской организации.</w:t>
            </w:r>
          </w:p>
        </w:tc>
        <w:tc>
          <w:tcPr>
            <w:tcW w:w="3240" w:type="dxa"/>
            <w:gridSpan w:val="4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декабрь</w:t>
            </w:r>
          </w:p>
        </w:tc>
      </w:tr>
      <w:tr w:rsidR="00F4112C" w:rsidRPr="00733DF5" w:rsidTr="00DF2D3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c>
          <w:tcPr>
            <w:tcW w:w="1080" w:type="dxa"/>
          </w:tcPr>
          <w:p w:rsidR="00F4112C" w:rsidRPr="00733DF5" w:rsidRDefault="00F4112C" w:rsidP="00DB3C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5.</w:t>
            </w:r>
          </w:p>
        </w:tc>
        <w:tc>
          <w:tcPr>
            <w:tcW w:w="5760" w:type="dxa"/>
            <w:gridSpan w:val="4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Развитие интереса и способностей детей в коллективной и индивидуальной работе</w:t>
            </w:r>
          </w:p>
        </w:tc>
        <w:tc>
          <w:tcPr>
            <w:tcW w:w="3240" w:type="dxa"/>
            <w:gridSpan w:val="4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январь</w:t>
            </w:r>
          </w:p>
        </w:tc>
      </w:tr>
      <w:tr w:rsidR="00F4112C" w:rsidRPr="00733DF5" w:rsidTr="00DF2D3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c>
          <w:tcPr>
            <w:tcW w:w="1080" w:type="dxa"/>
          </w:tcPr>
          <w:p w:rsidR="00F4112C" w:rsidRPr="00733DF5" w:rsidRDefault="00F4112C" w:rsidP="00DB3C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6.</w:t>
            </w:r>
          </w:p>
        </w:tc>
        <w:tc>
          <w:tcPr>
            <w:tcW w:w="5760" w:type="dxa"/>
            <w:gridSpan w:val="4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Детское общественное движение – возможность приобретения позитивного социального опыта.</w:t>
            </w:r>
          </w:p>
        </w:tc>
        <w:tc>
          <w:tcPr>
            <w:tcW w:w="3240" w:type="dxa"/>
            <w:gridSpan w:val="4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февраль</w:t>
            </w:r>
          </w:p>
        </w:tc>
      </w:tr>
      <w:tr w:rsidR="00F4112C" w:rsidRPr="00733DF5" w:rsidTr="00DF2D3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c>
          <w:tcPr>
            <w:tcW w:w="1080" w:type="dxa"/>
          </w:tcPr>
          <w:p w:rsidR="00F4112C" w:rsidRPr="00733DF5" w:rsidRDefault="00F4112C" w:rsidP="00DB3C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7.</w:t>
            </w:r>
          </w:p>
        </w:tc>
        <w:tc>
          <w:tcPr>
            <w:tcW w:w="5760" w:type="dxa"/>
            <w:gridSpan w:val="4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Деловая игра как основополагающий метод выявления лидерских качеств   у членов школьного актива</w:t>
            </w:r>
          </w:p>
        </w:tc>
        <w:tc>
          <w:tcPr>
            <w:tcW w:w="3240" w:type="dxa"/>
            <w:gridSpan w:val="4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март</w:t>
            </w:r>
          </w:p>
        </w:tc>
      </w:tr>
      <w:tr w:rsidR="00F4112C" w:rsidRPr="00733DF5" w:rsidTr="00DF2D3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c>
          <w:tcPr>
            <w:tcW w:w="1080" w:type="dxa"/>
          </w:tcPr>
          <w:p w:rsidR="00F4112C" w:rsidRPr="00733DF5" w:rsidRDefault="00F4112C" w:rsidP="00DB3C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8.</w:t>
            </w:r>
          </w:p>
        </w:tc>
        <w:tc>
          <w:tcPr>
            <w:tcW w:w="5760" w:type="dxa"/>
            <w:gridSpan w:val="4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Современные подходы к выявлению и оценке результативности деятельности детских  объединений</w:t>
            </w:r>
          </w:p>
        </w:tc>
        <w:tc>
          <w:tcPr>
            <w:tcW w:w="3240" w:type="dxa"/>
            <w:gridSpan w:val="4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апрель</w:t>
            </w:r>
          </w:p>
        </w:tc>
      </w:tr>
      <w:tr w:rsidR="00F4112C" w:rsidRPr="00733DF5" w:rsidTr="00DF2D3D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c>
          <w:tcPr>
            <w:tcW w:w="1080" w:type="dxa"/>
          </w:tcPr>
          <w:p w:rsidR="00F4112C" w:rsidRPr="00733DF5" w:rsidRDefault="00F4112C" w:rsidP="00DB3C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9.</w:t>
            </w:r>
          </w:p>
        </w:tc>
        <w:tc>
          <w:tcPr>
            <w:tcW w:w="5760" w:type="dxa"/>
            <w:gridSpan w:val="4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Создание целостной системы методического сопровождения воспитательного процесса в каникулярное время</w:t>
            </w:r>
          </w:p>
        </w:tc>
        <w:tc>
          <w:tcPr>
            <w:tcW w:w="3240" w:type="dxa"/>
            <w:gridSpan w:val="4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май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c>
          <w:tcPr>
            <w:tcW w:w="10080" w:type="dxa"/>
            <w:gridSpan w:val="9"/>
          </w:tcPr>
          <w:p w:rsidR="00F4112C" w:rsidRPr="002E0C3E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</w:rPr>
            </w:pPr>
          </w:p>
          <w:p w:rsidR="00F4112C" w:rsidRPr="002E0C3E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14.2. </w:t>
            </w:r>
            <w:r w:rsidRPr="002E0C3E">
              <w:rPr>
                <w:rFonts w:ascii="Times New Roman" w:hAnsi="Times New Roman"/>
                <w:b/>
              </w:rPr>
              <w:t>Инспектирование школ</w:t>
            </w:r>
          </w:p>
          <w:p w:rsidR="00F4112C" w:rsidRPr="002E0C3E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c>
          <w:tcPr>
            <w:tcW w:w="1324" w:type="dxa"/>
            <w:gridSpan w:val="2"/>
          </w:tcPr>
          <w:p w:rsidR="00F4112C" w:rsidRPr="00733DF5" w:rsidRDefault="00F4112C" w:rsidP="00DB3C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 xml:space="preserve">Изучение результативности воспитательной работы в школах  района: </w:t>
            </w:r>
          </w:p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 xml:space="preserve">  </w:t>
            </w: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c>
          <w:tcPr>
            <w:tcW w:w="1324" w:type="dxa"/>
            <w:gridSpan w:val="2"/>
          </w:tcPr>
          <w:p w:rsidR="00F4112C" w:rsidRPr="00733DF5" w:rsidRDefault="00F4112C" w:rsidP="00DB3C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1.</w:t>
            </w: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733DF5">
              <w:rPr>
                <w:rFonts w:ascii="Times New Roman" w:hAnsi="Times New Roman"/>
                <w:lang w:val="tt-RU"/>
              </w:rPr>
              <w:t>Юлбатская СОШ</w:t>
            </w: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  <w:lang w:val="tt-RU"/>
              </w:rPr>
              <w:t>ноябр</w:t>
            </w:r>
            <w:r w:rsidRPr="00733DF5">
              <w:rPr>
                <w:rFonts w:ascii="Times New Roman" w:hAnsi="Times New Roman"/>
              </w:rPr>
              <w:t>ь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c>
          <w:tcPr>
            <w:tcW w:w="1324" w:type="dxa"/>
            <w:gridSpan w:val="2"/>
          </w:tcPr>
          <w:p w:rsidR="00F4112C" w:rsidRPr="00733DF5" w:rsidRDefault="00F4112C" w:rsidP="00DB3C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2.</w:t>
            </w: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Большеарташская ООШ</w:t>
            </w: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январь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c>
          <w:tcPr>
            <w:tcW w:w="1324" w:type="dxa"/>
            <w:gridSpan w:val="2"/>
          </w:tcPr>
          <w:p w:rsidR="00F4112C" w:rsidRPr="00733DF5" w:rsidRDefault="00F4112C" w:rsidP="00DB3C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3.</w:t>
            </w: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Иштуганская СОШ</w:t>
            </w: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февраль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c>
          <w:tcPr>
            <w:tcW w:w="1324" w:type="dxa"/>
            <w:gridSpan w:val="2"/>
          </w:tcPr>
          <w:p w:rsidR="00F4112C" w:rsidRPr="00733DF5" w:rsidRDefault="00F4112C" w:rsidP="00DB3C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4.</w:t>
            </w: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Сатышевская СОШ</w:t>
            </w: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март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c>
          <w:tcPr>
            <w:tcW w:w="10080" w:type="dxa"/>
            <w:gridSpan w:val="9"/>
          </w:tcPr>
          <w:p w:rsidR="00F4112C" w:rsidRPr="002E0C3E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F4112C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F4112C" w:rsidRPr="002E0C3E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14.3</w:t>
            </w:r>
            <w:r w:rsidRPr="002E0C3E">
              <w:rPr>
                <w:rFonts w:ascii="Times New Roman" w:hAnsi="Times New Roman"/>
                <w:b/>
              </w:rPr>
              <w:t>.Массовые мероприятия с учащимися</w:t>
            </w:r>
          </w:p>
          <w:p w:rsidR="00F4112C" w:rsidRPr="002E0C3E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c>
          <w:tcPr>
            <w:tcW w:w="10080" w:type="dxa"/>
            <w:gridSpan w:val="9"/>
          </w:tcPr>
          <w:p w:rsidR="00F4112C" w:rsidRPr="002E0C3E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F4112C" w:rsidRPr="002E0C3E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14.3.</w:t>
            </w:r>
            <w:r w:rsidRPr="002E0C3E">
              <w:rPr>
                <w:rFonts w:ascii="Times New Roman" w:hAnsi="Times New Roman"/>
                <w:b/>
              </w:rPr>
              <w:t>1.Районные мероприятия</w:t>
            </w:r>
          </w:p>
          <w:p w:rsidR="00F4112C" w:rsidRPr="002E0C3E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c>
          <w:tcPr>
            <w:tcW w:w="1324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1.</w:t>
            </w: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День рождения СНТ</w:t>
            </w: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16</w:t>
            </w:r>
            <w:r w:rsidRPr="00733DF5">
              <w:rPr>
                <w:rFonts w:ascii="Times New Roman" w:hAnsi="Times New Roman"/>
              </w:rPr>
              <w:t xml:space="preserve"> сентября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c>
          <w:tcPr>
            <w:tcW w:w="1324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2.</w:t>
            </w: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День учителя</w:t>
            </w: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2 октября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c>
          <w:tcPr>
            <w:tcW w:w="1324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3.</w:t>
            </w: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Заседания актива СНТ,</w:t>
            </w:r>
            <w:r w:rsidRPr="00733DF5">
              <w:rPr>
                <w:rFonts w:ascii="Times New Roman" w:hAnsi="Times New Roman"/>
                <w:lang w:val="en-US"/>
              </w:rPr>
              <w:t xml:space="preserve"> </w:t>
            </w:r>
            <w:r w:rsidRPr="00733DF5">
              <w:rPr>
                <w:rFonts w:ascii="Times New Roman" w:hAnsi="Times New Roman"/>
              </w:rPr>
              <w:t>ДРД</w:t>
            </w: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Ежекварталь</w:t>
            </w:r>
            <w:r>
              <w:rPr>
                <w:rFonts w:ascii="Times New Roman" w:hAnsi="Times New Roman"/>
              </w:rPr>
              <w:t>-</w:t>
            </w:r>
            <w:r w:rsidRPr="00733DF5">
              <w:rPr>
                <w:rFonts w:ascii="Times New Roman" w:hAnsi="Times New Roman"/>
              </w:rPr>
              <w:t>но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c>
          <w:tcPr>
            <w:tcW w:w="1324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4.</w:t>
            </w: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  <w:b/>
                <w:i/>
              </w:rPr>
              <w:t xml:space="preserve">«Школьные новости» - </w:t>
            </w:r>
            <w:r w:rsidRPr="00733DF5">
              <w:rPr>
                <w:rFonts w:ascii="Times New Roman" w:hAnsi="Times New Roman"/>
              </w:rPr>
              <w:t>выступление лидеров школьного актива в радио и телепередачах</w:t>
            </w: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по спец. графику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c>
          <w:tcPr>
            <w:tcW w:w="1324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5.</w:t>
            </w: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 xml:space="preserve">Проведение районных этапов республиканского фестиваля </w:t>
            </w:r>
            <w:r w:rsidRPr="00733DF5">
              <w:rPr>
                <w:rFonts w:ascii="Times New Roman" w:hAnsi="Times New Roman"/>
                <w:b/>
                <w:i/>
              </w:rPr>
              <w:t>«Мы вместе»</w:t>
            </w: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 xml:space="preserve">в течение </w:t>
            </w:r>
            <w:r>
              <w:rPr>
                <w:rFonts w:ascii="Times New Roman" w:hAnsi="Times New Roman"/>
              </w:rPr>
              <w:t xml:space="preserve"> учебного </w:t>
            </w:r>
            <w:r w:rsidRPr="00733DF5">
              <w:rPr>
                <w:rFonts w:ascii="Times New Roman" w:hAnsi="Times New Roman"/>
              </w:rPr>
              <w:t>года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c>
          <w:tcPr>
            <w:tcW w:w="1324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6.</w:t>
            </w: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 xml:space="preserve">Проведение районных этапов Международного фестиваля </w:t>
            </w:r>
            <w:r w:rsidRPr="00733DF5">
              <w:rPr>
                <w:rFonts w:ascii="Times New Roman" w:hAnsi="Times New Roman"/>
                <w:b/>
                <w:i/>
              </w:rPr>
              <w:t>«Детство без границ»</w:t>
            </w: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 xml:space="preserve">в течение </w:t>
            </w:r>
            <w:r>
              <w:rPr>
                <w:rFonts w:ascii="Times New Roman" w:hAnsi="Times New Roman"/>
              </w:rPr>
              <w:t xml:space="preserve">учебного </w:t>
            </w:r>
            <w:r w:rsidRPr="00733DF5">
              <w:rPr>
                <w:rFonts w:ascii="Times New Roman" w:hAnsi="Times New Roman"/>
              </w:rPr>
              <w:t>года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rPr>
          <w:trHeight w:val="801"/>
        </w:trPr>
        <w:tc>
          <w:tcPr>
            <w:tcW w:w="1324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7.</w:t>
            </w: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Проведение  районных акций волонтерских и тимуровских отрядов.</w:t>
            </w: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сентябрь-май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rPr>
          <w:trHeight w:val="415"/>
        </w:trPr>
        <w:tc>
          <w:tcPr>
            <w:tcW w:w="1324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8.</w:t>
            </w: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 xml:space="preserve">Интеллектуально-спортивная игра </w:t>
            </w:r>
            <w:r w:rsidRPr="00733DF5">
              <w:rPr>
                <w:rFonts w:ascii="Times New Roman" w:hAnsi="Times New Roman"/>
                <w:b/>
                <w:i/>
              </w:rPr>
              <w:t>«Быстрее, выше, сильнее!»</w:t>
            </w: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ноябрь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rPr>
          <w:trHeight w:val="421"/>
        </w:trPr>
        <w:tc>
          <w:tcPr>
            <w:tcW w:w="1324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9.</w:t>
            </w: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Обеспечение деятельности ДРД.</w:t>
            </w: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по спец. плану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rPr>
          <w:trHeight w:val="417"/>
        </w:trPr>
        <w:tc>
          <w:tcPr>
            <w:tcW w:w="1324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10.</w:t>
            </w: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  <w:b/>
                <w:i/>
              </w:rPr>
            </w:pPr>
            <w:r w:rsidRPr="00733DF5">
              <w:rPr>
                <w:rFonts w:ascii="Times New Roman" w:hAnsi="Times New Roman"/>
                <w:b/>
                <w:i/>
              </w:rPr>
              <w:t>«С днем рождения, ДРД!»</w:t>
            </w: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6 января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rPr>
          <w:trHeight w:val="420"/>
        </w:trPr>
        <w:tc>
          <w:tcPr>
            <w:tcW w:w="1324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11.</w:t>
            </w: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Слет детских организаций, приуроченный Дню пионерии</w:t>
            </w: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19 мая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rPr>
          <w:trHeight w:val="411"/>
        </w:trPr>
        <w:tc>
          <w:tcPr>
            <w:tcW w:w="1324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  <w:b/>
                <w:i/>
              </w:rPr>
            </w:pPr>
          </w:p>
          <w:p w:rsidR="00F4112C" w:rsidRPr="00762A91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US"/>
              </w:rPr>
            </w:pPr>
            <w:r>
              <w:rPr>
                <w:rFonts w:ascii="Times New Roman" w:hAnsi="Times New Roman"/>
                <w:b/>
              </w:rPr>
              <w:t>14.3.</w:t>
            </w:r>
            <w:r w:rsidRPr="00762A91">
              <w:rPr>
                <w:rFonts w:ascii="Times New Roman" w:hAnsi="Times New Roman"/>
                <w:b/>
              </w:rPr>
              <w:t>2.Республиканские мероприятия</w:t>
            </w:r>
          </w:p>
          <w:p w:rsidR="00F4112C" w:rsidRPr="00733DF5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lang w:val="en-US"/>
              </w:rPr>
            </w:pP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rPr>
          <w:trHeight w:val="417"/>
        </w:trPr>
        <w:tc>
          <w:tcPr>
            <w:tcW w:w="1324" w:type="dxa"/>
            <w:gridSpan w:val="2"/>
          </w:tcPr>
          <w:p w:rsidR="00F4112C" w:rsidRPr="00733DF5" w:rsidRDefault="00F4112C" w:rsidP="00DB3C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1.</w:t>
            </w: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 xml:space="preserve">Республиканский фестиваль народов Республики Татарстан  </w:t>
            </w:r>
            <w:r w:rsidRPr="00733DF5">
              <w:rPr>
                <w:rFonts w:ascii="Times New Roman" w:hAnsi="Times New Roman"/>
                <w:b/>
              </w:rPr>
              <w:t>«</w:t>
            </w:r>
            <w:r w:rsidRPr="00733DF5">
              <w:rPr>
                <w:rFonts w:ascii="Times New Roman" w:hAnsi="Times New Roman"/>
                <w:b/>
                <w:i/>
              </w:rPr>
              <w:t>Мы вместе»:</w:t>
            </w:r>
            <w:r w:rsidRPr="00733DF5">
              <w:rPr>
                <w:rFonts w:ascii="Times New Roman" w:hAnsi="Times New Roman"/>
              </w:rPr>
              <w:t xml:space="preserve">                                                                                  </w:t>
            </w: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Сентябрь 2013</w:t>
            </w:r>
            <w:r w:rsidRPr="00733DF5">
              <w:rPr>
                <w:rFonts w:ascii="Times New Roman" w:hAnsi="Times New Roman"/>
              </w:rPr>
              <w:t>г.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rPr>
          <w:trHeight w:val="591"/>
        </w:trPr>
        <w:tc>
          <w:tcPr>
            <w:tcW w:w="1324" w:type="dxa"/>
            <w:gridSpan w:val="2"/>
          </w:tcPr>
          <w:p w:rsidR="00F4112C" w:rsidRPr="00733DF5" w:rsidRDefault="00F4112C" w:rsidP="00DB3C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2.</w:t>
            </w: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  <w:lang w:val="en-US"/>
              </w:rPr>
              <w:t>XIII</w:t>
            </w:r>
            <w:r w:rsidRPr="00733DF5">
              <w:rPr>
                <w:rFonts w:ascii="Times New Roman" w:hAnsi="Times New Roman"/>
              </w:rPr>
              <w:t xml:space="preserve"> Международный фестиваль </w:t>
            </w:r>
            <w:r w:rsidRPr="00733DF5">
              <w:rPr>
                <w:rFonts w:ascii="Times New Roman" w:hAnsi="Times New Roman"/>
                <w:b/>
              </w:rPr>
              <w:t>«Детство без границ»:</w:t>
            </w:r>
          </w:p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  <w:lang w:val="en-US"/>
              </w:rPr>
            </w:pPr>
            <w:r w:rsidRPr="00733DF5">
              <w:rPr>
                <w:rFonts w:ascii="Times New Roman" w:hAnsi="Times New Roman"/>
              </w:rPr>
              <w:t>Октябрь 201</w:t>
            </w:r>
            <w:r>
              <w:rPr>
                <w:rFonts w:ascii="Times New Roman" w:hAnsi="Times New Roman"/>
              </w:rPr>
              <w:t>3</w:t>
            </w:r>
            <w:r w:rsidRPr="00733DF5">
              <w:rPr>
                <w:rFonts w:ascii="Times New Roman" w:hAnsi="Times New Roman"/>
              </w:rPr>
              <w:t>г.-</w:t>
            </w:r>
          </w:p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март 201</w:t>
            </w:r>
            <w:r>
              <w:rPr>
                <w:rFonts w:ascii="Times New Roman" w:hAnsi="Times New Roman"/>
              </w:rPr>
              <w:t>4</w:t>
            </w:r>
            <w:r w:rsidRPr="00733DF5">
              <w:rPr>
                <w:rFonts w:ascii="Times New Roman" w:hAnsi="Times New Roman"/>
              </w:rPr>
              <w:t>г.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rPr>
          <w:trHeight w:val="429"/>
        </w:trPr>
        <w:tc>
          <w:tcPr>
            <w:tcW w:w="1324" w:type="dxa"/>
            <w:gridSpan w:val="2"/>
          </w:tcPr>
          <w:p w:rsidR="00F4112C" w:rsidRPr="00733DF5" w:rsidRDefault="00F4112C" w:rsidP="00DB3C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3.</w:t>
            </w: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  <w:lang w:val="en-US"/>
              </w:rPr>
              <w:t>VIII</w:t>
            </w:r>
            <w:r w:rsidRPr="00733DF5">
              <w:rPr>
                <w:rFonts w:ascii="Times New Roman" w:hAnsi="Times New Roman"/>
              </w:rPr>
              <w:t xml:space="preserve"> Республиканский конкурс вожатского мастерства </w:t>
            </w:r>
            <w:r w:rsidRPr="00733DF5">
              <w:rPr>
                <w:rFonts w:ascii="Times New Roman" w:hAnsi="Times New Roman"/>
                <w:b/>
              </w:rPr>
              <w:t>«Наставник года-201</w:t>
            </w:r>
            <w:r>
              <w:rPr>
                <w:rFonts w:ascii="Times New Roman" w:hAnsi="Times New Roman"/>
                <w:b/>
              </w:rPr>
              <w:t>3</w:t>
            </w:r>
            <w:r w:rsidRPr="00733DF5">
              <w:rPr>
                <w:rFonts w:ascii="Times New Roman" w:hAnsi="Times New Roman"/>
                <w:b/>
              </w:rPr>
              <w:t>»</w:t>
            </w: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Ноябрь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rPr>
          <w:trHeight w:val="421"/>
        </w:trPr>
        <w:tc>
          <w:tcPr>
            <w:tcW w:w="1324" w:type="dxa"/>
            <w:gridSpan w:val="2"/>
          </w:tcPr>
          <w:p w:rsidR="00F4112C" w:rsidRPr="00733DF5" w:rsidRDefault="00F4112C" w:rsidP="00DB3C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4.</w:t>
            </w: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 xml:space="preserve">Республиканский конкурс отрядных вожатых </w:t>
            </w:r>
            <w:r w:rsidRPr="00733DF5">
              <w:rPr>
                <w:rFonts w:ascii="Times New Roman" w:hAnsi="Times New Roman"/>
                <w:b/>
                <w:i/>
              </w:rPr>
              <w:t>«Замечательный</w:t>
            </w:r>
            <w:r w:rsidRPr="00733DF5">
              <w:rPr>
                <w:rFonts w:ascii="Times New Roman" w:hAnsi="Times New Roman"/>
              </w:rPr>
              <w:t xml:space="preserve"> </w:t>
            </w:r>
            <w:r w:rsidRPr="00733DF5">
              <w:rPr>
                <w:rFonts w:ascii="Times New Roman" w:hAnsi="Times New Roman"/>
                <w:b/>
                <w:i/>
              </w:rPr>
              <w:t>вожатый»</w:t>
            </w: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Май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rPr>
          <w:trHeight w:val="415"/>
        </w:trPr>
        <w:tc>
          <w:tcPr>
            <w:tcW w:w="1324" w:type="dxa"/>
            <w:gridSpan w:val="2"/>
          </w:tcPr>
          <w:p w:rsidR="00F4112C" w:rsidRPr="00733DF5" w:rsidRDefault="00F4112C" w:rsidP="00DB3C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4.</w:t>
            </w: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 xml:space="preserve">Заочная школа актива детских общественных организаций  </w:t>
            </w:r>
            <w:r w:rsidRPr="00733DF5">
              <w:rPr>
                <w:rFonts w:ascii="Times New Roman" w:hAnsi="Times New Roman"/>
                <w:b/>
                <w:i/>
              </w:rPr>
              <w:t>«Лидер»</w:t>
            </w: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Январь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rPr>
          <w:trHeight w:val="415"/>
        </w:trPr>
        <w:tc>
          <w:tcPr>
            <w:tcW w:w="1324" w:type="dxa"/>
            <w:gridSpan w:val="2"/>
          </w:tcPr>
          <w:p w:rsidR="00F4112C" w:rsidRPr="00733DF5" w:rsidRDefault="00F4112C" w:rsidP="00DB3C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5.</w:t>
            </w: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 xml:space="preserve">Акция </w:t>
            </w:r>
            <w:r w:rsidRPr="00733DF5">
              <w:rPr>
                <w:rFonts w:ascii="Times New Roman" w:hAnsi="Times New Roman"/>
                <w:b/>
                <w:i/>
              </w:rPr>
              <w:t>«Твори добро»</w:t>
            </w: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В течение года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rPr>
          <w:trHeight w:val="420"/>
        </w:trPr>
        <w:tc>
          <w:tcPr>
            <w:tcW w:w="1324" w:type="dxa"/>
            <w:gridSpan w:val="2"/>
          </w:tcPr>
          <w:p w:rsidR="00F4112C" w:rsidRPr="00733DF5" w:rsidRDefault="00F4112C" w:rsidP="00DB3C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6.</w:t>
            </w: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Конкурс тимуровских отрядов</w:t>
            </w: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В течение года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rPr>
          <w:trHeight w:val="412"/>
        </w:trPr>
        <w:tc>
          <w:tcPr>
            <w:tcW w:w="1324" w:type="dxa"/>
            <w:gridSpan w:val="2"/>
          </w:tcPr>
          <w:p w:rsidR="00F4112C" w:rsidRPr="00733DF5" w:rsidRDefault="00F4112C" w:rsidP="00DB3C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7.</w:t>
            </w: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Республиканский этап Всероссийской акции «</w:t>
            </w:r>
            <w:r w:rsidRPr="00733DF5">
              <w:rPr>
                <w:rFonts w:ascii="Times New Roman" w:hAnsi="Times New Roman"/>
                <w:b/>
              </w:rPr>
              <w:t>Я -  гражданин».</w:t>
            </w: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Апрель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rPr>
          <w:trHeight w:val="410"/>
        </w:trPr>
        <w:tc>
          <w:tcPr>
            <w:tcW w:w="1324" w:type="dxa"/>
            <w:gridSpan w:val="2"/>
          </w:tcPr>
          <w:p w:rsidR="00F4112C" w:rsidRPr="00733DF5" w:rsidRDefault="00F4112C" w:rsidP="00DB3C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8.</w:t>
            </w: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Историко-краеведческая экспедиция «</w:t>
            </w:r>
            <w:r w:rsidRPr="00733DF5">
              <w:rPr>
                <w:rFonts w:ascii="Times New Roman" w:hAnsi="Times New Roman"/>
                <w:b/>
                <w:i/>
              </w:rPr>
              <w:t>Тайны родного края</w:t>
            </w:r>
            <w:r w:rsidRPr="00733DF5">
              <w:rPr>
                <w:rFonts w:ascii="Times New Roman" w:hAnsi="Times New Roman"/>
              </w:rPr>
              <w:t>» - «</w:t>
            </w:r>
            <w:r w:rsidRPr="00733DF5">
              <w:rPr>
                <w:rFonts w:ascii="Times New Roman" w:hAnsi="Times New Roman"/>
                <w:b/>
              </w:rPr>
              <w:t>Туган як серлэре</w:t>
            </w:r>
            <w:r w:rsidRPr="00733DF5">
              <w:rPr>
                <w:rFonts w:ascii="Times New Roman" w:hAnsi="Times New Roman"/>
              </w:rPr>
              <w:t>».</w:t>
            </w: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Сентябрь-март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rPr>
          <w:trHeight w:val="415"/>
        </w:trPr>
        <w:tc>
          <w:tcPr>
            <w:tcW w:w="1324" w:type="dxa"/>
            <w:gridSpan w:val="2"/>
          </w:tcPr>
          <w:p w:rsidR="00F4112C" w:rsidRPr="00733DF5" w:rsidRDefault="00F4112C" w:rsidP="00DB3C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9.</w:t>
            </w: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Республиканский пеший поход-паломничество на родину  Г.Тукая  «</w:t>
            </w:r>
            <w:r w:rsidRPr="00733DF5">
              <w:rPr>
                <w:rFonts w:ascii="Times New Roman" w:hAnsi="Times New Roman"/>
                <w:b/>
                <w:i/>
              </w:rPr>
              <w:t>По тропам Тукая</w:t>
            </w:r>
            <w:r w:rsidRPr="00733DF5">
              <w:rPr>
                <w:rFonts w:ascii="Times New Roman" w:hAnsi="Times New Roman"/>
              </w:rPr>
              <w:t>» с участием победителей экспедиции</w:t>
            </w: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Апрель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rPr>
          <w:trHeight w:val="421"/>
        </w:trPr>
        <w:tc>
          <w:tcPr>
            <w:tcW w:w="1324" w:type="dxa"/>
            <w:gridSpan w:val="2"/>
          </w:tcPr>
          <w:p w:rsidR="00F4112C" w:rsidRPr="00733DF5" w:rsidRDefault="00F4112C" w:rsidP="00DB3C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10.</w:t>
            </w: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Слет детских организаций «</w:t>
            </w:r>
            <w:r w:rsidRPr="00733DF5">
              <w:rPr>
                <w:rFonts w:ascii="Times New Roman" w:hAnsi="Times New Roman"/>
                <w:b/>
                <w:i/>
              </w:rPr>
              <w:t>Костер дружбы</w:t>
            </w:r>
            <w:r w:rsidRPr="00733DF5">
              <w:rPr>
                <w:rFonts w:ascii="Times New Roman" w:hAnsi="Times New Roman"/>
              </w:rPr>
              <w:t>»</w:t>
            </w: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Май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rPr>
          <w:trHeight w:val="414"/>
        </w:trPr>
        <w:tc>
          <w:tcPr>
            <w:tcW w:w="1324" w:type="dxa"/>
            <w:gridSpan w:val="2"/>
          </w:tcPr>
          <w:p w:rsidR="00F4112C" w:rsidRPr="00733DF5" w:rsidRDefault="00F4112C" w:rsidP="00DB3C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</w:t>
            </w: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Сессии  ДРД</w:t>
            </w: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По графику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rPr>
          <w:trHeight w:val="420"/>
        </w:trPr>
        <w:tc>
          <w:tcPr>
            <w:tcW w:w="1324" w:type="dxa"/>
            <w:gridSpan w:val="2"/>
          </w:tcPr>
          <w:p w:rsidR="00F4112C" w:rsidRPr="00733DF5" w:rsidRDefault="00F4112C" w:rsidP="00DB3C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12.</w:t>
            </w: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Форумы детских общественных организаций</w:t>
            </w: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Октябрь-ноябрь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rPr>
          <w:trHeight w:val="397"/>
        </w:trPr>
        <w:tc>
          <w:tcPr>
            <w:tcW w:w="1324" w:type="dxa"/>
            <w:gridSpan w:val="2"/>
          </w:tcPr>
          <w:p w:rsidR="00F4112C" w:rsidRPr="00733DF5" w:rsidRDefault="00F4112C" w:rsidP="00DB3CA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13.</w:t>
            </w:r>
          </w:p>
        </w:tc>
        <w:tc>
          <w:tcPr>
            <w:tcW w:w="7309" w:type="dxa"/>
            <w:gridSpan w:val="5"/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Профильные смены в оздоровительных лагерях</w:t>
            </w:r>
          </w:p>
        </w:tc>
        <w:tc>
          <w:tcPr>
            <w:tcW w:w="1447" w:type="dxa"/>
            <w:gridSpan w:val="2"/>
          </w:tcPr>
          <w:p w:rsidR="00F4112C" w:rsidRPr="00733DF5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Июль-август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rPr>
          <w:trHeight w:val="397"/>
        </w:trPr>
        <w:tc>
          <w:tcPr>
            <w:tcW w:w="10080" w:type="dxa"/>
            <w:gridSpan w:val="9"/>
          </w:tcPr>
          <w:p w:rsidR="00F4112C" w:rsidRPr="00762A91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US"/>
              </w:rPr>
            </w:pPr>
          </w:p>
          <w:p w:rsidR="00F4112C" w:rsidRPr="00762A91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14.</w:t>
            </w:r>
            <w:r w:rsidRPr="00762A91">
              <w:rPr>
                <w:rFonts w:ascii="Times New Roman" w:hAnsi="Times New Roman"/>
                <w:b/>
              </w:rPr>
              <w:t>4.Районный семинар педагог</w:t>
            </w:r>
            <w:r>
              <w:rPr>
                <w:rFonts w:ascii="Times New Roman" w:hAnsi="Times New Roman"/>
                <w:b/>
              </w:rPr>
              <w:t>ов</w:t>
            </w:r>
            <w:r w:rsidRPr="00762A91">
              <w:rPr>
                <w:rFonts w:ascii="Times New Roman" w:hAnsi="Times New Roman"/>
                <w:b/>
              </w:rPr>
              <w:t>- организаторов</w:t>
            </w:r>
          </w:p>
          <w:p w:rsidR="00F4112C" w:rsidRPr="00762A91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rPr>
          <w:trHeight w:val="397"/>
        </w:trPr>
        <w:tc>
          <w:tcPr>
            <w:tcW w:w="1324" w:type="dxa"/>
            <w:gridSpan w:val="2"/>
            <w:tcBorders>
              <w:right w:val="single" w:sz="4" w:space="0" w:color="auto"/>
            </w:tcBorders>
          </w:tcPr>
          <w:p w:rsidR="00F4112C" w:rsidRPr="00733DF5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1</w:t>
            </w:r>
          </w:p>
        </w:tc>
        <w:tc>
          <w:tcPr>
            <w:tcW w:w="7332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Б. Шинарская СОШ «Балалар оешмасы эшч</w:t>
            </w:r>
            <w:r w:rsidRPr="00733DF5">
              <w:rPr>
                <w:rFonts w:ascii="Times New Roman" w:hAnsi="Times New Roman"/>
                <w:lang w:val="tt-RU"/>
              </w:rPr>
              <w:t>әнлегендә күмәк иҗади чаралар төрлелеге</w:t>
            </w:r>
            <w:r w:rsidRPr="00733DF5">
              <w:rPr>
                <w:rFonts w:ascii="Times New Roman" w:hAnsi="Times New Roman"/>
              </w:rPr>
              <w:t>»</w:t>
            </w:r>
          </w:p>
        </w:tc>
        <w:tc>
          <w:tcPr>
            <w:tcW w:w="1424" w:type="dxa"/>
            <w:tcBorders>
              <w:left w:val="single" w:sz="4" w:space="0" w:color="auto"/>
            </w:tcBorders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ноябрь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rPr>
          <w:trHeight w:val="397"/>
        </w:trPr>
        <w:tc>
          <w:tcPr>
            <w:tcW w:w="1324" w:type="dxa"/>
            <w:gridSpan w:val="2"/>
            <w:tcBorders>
              <w:right w:val="single" w:sz="4" w:space="0" w:color="auto"/>
            </w:tcBorders>
          </w:tcPr>
          <w:p w:rsidR="00F4112C" w:rsidRPr="00733DF5" w:rsidRDefault="00F4112C" w:rsidP="00244E33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2</w:t>
            </w:r>
          </w:p>
        </w:tc>
        <w:tc>
          <w:tcPr>
            <w:tcW w:w="7332" w:type="dxa"/>
            <w:gridSpan w:val="6"/>
            <w:tcBorders>
              <w:left w:val="single" w:sz="4" w:space="0" w:color="auto"/>
              <w:right w:val="single" w:sz="4" w:space="0" w:color="auto"/>
            </w:tcBorders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Лезхозская СОШ «</w:t>
            </w:r>
            <w:r w:rsidRPr="00733DF5">
              <w:rPr>
                <w:rFonts w:ascii="Times New Roman" w:hAnsi="Times New Roman"/>
                <w:lang w:val="tt-RU"/>
              </w:rPr>
              <w:t>Бәхетле балачак илендә</w:t>
            </w:r>
            <w:r w:rsidRPr="00733DF5">
              <w:rPr>
                <w:rFonts w:ascii="Times New Roman" w:hAnsi="Times New Roman"/>
              </w:rPr>
              <w:t>»</w:t>
            </w:r>
          </w:p>
        </w:tc>
        <w:tc>
          <w:tcPr>
            <w:tcW w:w="1424" w:type="dxa"/>
            <w:tcBorders>
              <w:left w:val="single" w:sz="4" w:space="0" w:color="auto"/>
            </w:tcBorders>
          </w:tcPr>
          <w:p w:rsidR="00F4112C" w:rsidRPr="00733DF5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733DF5">
              <w:rPr>
                <w:rFonts w:ascii="Times New Roman" w:hAnsi="Times New Roman"/>
              </w:rPr>
              <w:t>февраль</w:t>
            </w:r>
          </w:p>
        </w:tc>
      </w:tr>
      <w:tr w:rsidR="00F4112C" w:rsidRPr="00733DF5" w:rsidTr="001C4434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ook w:val="00A0"/>
        </w:tblPrEx>
        <w:trPr>
          <w:trHeight w:val="397"/>
        </w:trPr>
        <w:tc>
          <w:tcPr>
            <w:tcW w:w="10080" w:type="dxa"/>
            <w:gridSpan w:val="9"/>
          </w:tcPr>
          <w:p w:rsidR="00F4112C" w:rsidRDefault="00F4112C" w:rsidP="00E8507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F4112C" w:rsidRPr="00733DF5" w:rsidRDefault="00F4112C" w:rsidP="001C4434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 xml:space="preserve">15. </w:t>
            </w:r>
            <w:r w:rsidRPr="00733DF5">
              <w:rPr>
                <w:rFonts w:ascii="Times New Roman" w:hAnsi="Times New Roman"/>
                <w:b/>
                <w:bCs/>
              </w:rPr>
              <w:t>Организация культурно – досуговой  деятельности ЦДТ</w:t>
            </w:r>
            <w:r w:rsidRPr="00733DF5">
              <w:rPr>
                <w:rFonts w:ascii="Times New Roman" w:hAnsi="Times New Roman"/>
              </w:rPr>
              <w:t>.</w:t>
            </w:r>
          </w:p>
          <w:p w:rsidR="00F4112C" w:rsidRDefault="00F4112C" w:rsidP="00E8507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</w:p>
          <w:p w:rsidR="00F4112C" w:rsidRPr="00E8507B" w:rsidRDefault="00F4112C" w:rsidP="00E8507B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15.1.Республиканские мероприятия и конкурсы, мероприятия ЦДТ</w:t>
            </w:r>
          </w:p>
        </w:tc>
      </w:tr>
    </w:tbl>
    <w:p w:rsidR="00F4112C" w:rsidRPr="00292821" w:rsidRDefault="00F4112C" w:rsidP="00E8507B">
      <w:pPr>
        <w:spacing w:after="0" w:line="240" w:lineRule="auto"/>
        <w:jc w:val="center"/>
        <w:rPr>
          <w:rFonts w:ascii="Times New Roman" w:hAnsi="Times New Roman"/>
          <w:b/>
        </w:rPr>
      </w:pPr>
      <w:r w:rsidRPr="00292821">
        <w:rPr>
          <w:rFonts w:ascii="Times New Roman" w:hAnsi="Times New Roman"/>
          <w:b/>
        </w:rPr>
        <w:t>Сентябрь</w:t>
      </w:r>
    </w:p>
    <w:p w:rsidR="00F4112C" w:rsidRPr="00292821" w:rsidRDefault="00F4112C" w:rsidP="00E8507B">
      <w:pPr>
        <w:spacing w:after="0" w:line="240" w:lineRule="auto"/>
        <w:rPr>
          <w:rFonts w:ascii="Times New Roman" w:hAnsi="Times New Roman"/>
          <w:b/>
        </w:rPr>
      </w:pPr>
    </w:p>
    <w:tbl>
      <w:tblPr>
        <w:tblW w:w="1008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280"/>
        <w:gridCol w:w="3968"/>
        <w:gridCol w:w="2367"/>
        <w:gridCol w:w="2465"/>
      </w:tblGrid>
      <w:tr w:rsidR="00F4112C" w:rsidRPr="00292821" w:rsidTr="00E8507B">
        <w:tc>
          <w:tcPr>
            <w:tcW w:w="128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968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Содержание работы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67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Время проведения</w:t>
            </w:r>
          </w:p>
        </w:tc>
        <w:tc>
          <w:tcPr>
            <w:tcW w:w="246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Ответственные</w:t>
            </w:r>
          </w:p>
        </w:tc>
      </w:tr>
      <w:tr w:rsidR="00F4112C" w:rsidRPr="00292821" w:rsidTr="00E8507B">
        <w:tc>
          <w:tcPr>
            <w:tcW w:w="128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68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День знаний</w:t>
            </w:r>
          </w:p>
        </w:tc>
        <w:tc>
          <w:tcPr>
            <w:tcW w:w="2367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02.09.13</w:t>
            </w:r>
          </w:p>
        </w:tc>
        <w:tc>
          <w:tcPr>
            <w:tcW w:w="246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E8507B">
        <w:tc>
          <w:tcPr>
            <w:tcW w:w="128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68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II республиканский конкурс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Рисунков «Мой любимый учитель»</w:t>
            </w:r>
          </w:p>
        </w:tc>
        <w:tc>
          <w:tcPr>
            <w:tcW w:w="2367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09.09.13-01.10.13</w:t>
            </w:r>
          </w:p>
        </w:tc>
        <w:tc>
          <w:tcPr>
            <w:tcW w:w="246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E8507B">
        <w:tc>
          <w:tcPr>
            <w:tcW w:w="128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</w:t>
            </w:r>
          </w:p>
        </w:tc>
        <w:tc>
          <w:tcPr>
            <w:tcW w:w="3968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Открытая научно - практическая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конференция школьников «Юность в древнем Биляре»</w:t>
            </w:r>
          </w:p>
        </w:tc>
        <w:tc>
          <w:tcPr>
            <w:tcW w:w="2367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09.09.13-12.10.13</w:t>
            </w:r>
          </w:p>
        </w:tc>
        <w:tc>
          <w:tcPr>
            <w:tcW w:w="246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E8507B">
        <w:tc>
          <w:tcPr>
            <w:tcW w:w="128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</w:t>
            </w:r>
          </w:p>
        </w:tc>
        <w:tc>
          <w:tcPr>
            <w:tcW w:w="3968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  <w:lang w:val="en-US"/>
              </w:rPr>
              <w:t>VI</w:t>
            </w:r>
            <w:r w:rsidRPr="00292821">
              <w:rPr>
                <w:rFonts w:ascii="Times New Roman" w:eastAsia="TimesNewRomanPSMT" w:hAnsi="Times New Roman"/>
              </w:rPr>
              <w:t xml:space="preserve">  Республиканский молодежный фестиваль народного творчества «Ватан»</w:t>
            </w:r>
          </w:p>
        </w:tc>
        <w:tc>
          <w:tcPr>
            <w:tcW w:w="2367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01.09.2013-27.09.2013</w:t>
            </w:r>
          </w:p>
        </w:tc>
        <w:tc>
          <w:tcPr>
            <w:tcW w:w="246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Халиев А.Р.</w:t>
            </w:r>
          </w:p>
        </w:tc>
      </w:tr>
    </w:tbl>
    <w:p w:rsidR="00F4112C" w:rsidRPr="00292821" w:rsidRDefault="00F4112C" w:rsidP="00E8507B">
      <w:pPr>
        <w:spacing w:after="0" w:line="240" w:lineRule="auto"/>
        <w:rPr>
          <w:rFonts w:ascii="Times New Roman" w:hAnsi="Times New Roman"/>
        </w:rPr>
      </w:pPr>
    </w:p>
    <w:p w:rsidR="00F4112C" w:rsidRPr="00292821" w:rsidRDefault="00F4112C" w:rsidP="00E8507B">
      <w:pPr>
        <w:spacing w:after="0" w:line="240" w:lineRule="auto"/>
        <w:jc w:val="center"/>
        <w:rPr>
          <w:rFonts w:ascii="Times New Roman" w:hAnsi="Times New Roman"/>
          <w:b/>
        </w:rPr>
      </w:pPr>
      <w:r w:rsidRPr="00292821">
        <w:rPr>
          <w:rFonts w:ascii="Times New Roman" w:hAnsi="Times New Roman"/>
          <w:b/>
        </w:rPr>
        <w:t>Октябрь</w:t>
      </w:r>
    </w:p>
    <w:tbl>
      <w:tblPr>
        <w:tblpPr w:leftFromText="180" w:rightFromText="180" w:vertAnchor="text" w:horzAnchor="margin" w:tblpXSpec="center" w:tblpY="129"/>
        <w:tblW w:w="10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88"/>
        <w:gridCol w:w="3960"/>
        <w:gridCol w:w="2520"/>
        <w:gridCol w:w="2340"/>
      </w:tblGrid>
      <w:tr w:rsidR="00F4112C" w:rsidRPr="00292821" w:rsidTr="00E8507B">
        <w:tc>
          <w:tcPr>
            <w:tcW w:w="1188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96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Содержание работы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  <w:b/>
              </w:rPr>
              <w:t>Время проведения</w:t>
            </w:r>
          </w:p>
        </w:tc>
        <w:tc>
          <w:tcPr>
            <w:tcW w:w="23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Ответственные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4112C" w:rsidRPr="00292821" w:rsidTr="00E8507B">
        <w:tc>
          <w:tcPr>
            <w:tcW w:w="1188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6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День учителя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0</w:t>
            </w:r>
            <w:r w:rsidRPr="00292821">
              <w:rPr>
                <w:rFonts w:ascii="Times New Roman" w:hAnsi="Times New Roman"/>
                <w:lang w:val="en-US"/>
              </w:rPr>
              <w:t>5</w:t>
            </w:r>
            <w:r w:rsidRPr="00292821">
              <w:rPr>
                <w:rFonts w:ascii="Times New Roman" w:hAnsi="Times New Roman"/>
              </w:rPr>
              <w:t>.10.2012</w:t>
            </w:r>
          </w:p>
        </w:tc>
        <w:tc>
          <w:tcPr>
            <w:tcW w:w="23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E8507B">
        <w:tc>
          <w:tcPr>
            <w:tcW w:w="1188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96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II открытый детский конкурс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театрального искусства имени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Шауката Биктимерова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01.10.13-15.10.13</w:t>
            </w:r>
          </w:p>
        </w:tc>
        <w:tc>
          <w:tcPr>
            <w:tcW w:w="23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E8507B">
        <w:tc>
          <w:tcPr>
            <w:tcW w:w="1188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</w:t>
            </w:r>
          </w:p>
        </w:tc>
        <w:tc>
          <w:tcPr>
            <w:tcW w:w="396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Открытая научно - практическая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конференция школьников «Юность в древнем Биляре»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09.09.13-12.10.13</w:t>
            </w:r>
          </w:p>
        </w:tc>
        <w:tc>
          <w:tcPr>
            <w:tcW w:w="23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E8507B">
        <w:tc>
          <w:tcPr>
            <w:tcW w:w="1188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6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Открытые соревнования  по военно-прикладным видам спорта среди школьников «Готовимся Родине служить!»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17.10.13-18.10.13</w:t>
            </w:r>
          </w:p>
        </w:tc>
        <w:tc>
          <w:tcPr>
            <w:tcW w:w="23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 Хайриев И.З</w:t>
            </w:r>
          </w:p>
        </w:tc>
      </w:tr>
      <w:tr w:rsidR="00F4112C" w:rsidRPr="00292821" w:rsidTr="00E8507B">
        <w:tc>
          <w:tcPr>
            <w:tcW w:w="1188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6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День пожилых людей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Октябрь</w:t>
            </w:r>
          </w:p>
        </w:tc>
        <w:tc>
          <w:tcPr>
            <w:tcW w:w="23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Педагоги</w:t>
            </w:r>
          </w:p>
        </w:tc>
      </w:tr>
      <w:tr w:rsidR="00F4112C" w:rsidRPr="00292821" w:rsidTr="00E8507B">
        <w:tc>
          <w:tcPr>
            <w:tcW w:w="1188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</w:t>
            </w:r>
          </w:p>
        </w:tc>
        <w:tc>
          <w:tcPr>
            <w:tcW w:w="396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Открытый конкурс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изобразительного искусства и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декоративно-прикладного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творчества «Сказанием встает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Казань»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 октября-25 декабря</w:t>
            </w:r>
          </w:p>
        </w:tc>
        <w:tc>
          <w:tcPr>
            <w:tcW w:w="23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</w:tbl>
    <w:p w:rsidR="00F4112C" w:rsidRPr="00292821" w:rsidRDefault="00F4112C" w:rsidP="00E8507B">
      <w:pPr>
        <w:spacing w:after="0" w:line="240" w:lineRule="auto"/>
        <w:rPr>
          <w:rFonts w:ascii="Times New Roman" w:hAnsi="Times New Roman"/>
          <w:b/>
        </w:rPr>
      </w:pPr>
    </w:p>
    <w:p w:rsidR="00F4112C" w:rsidRPr="00292821" w:rsidRDefault="00F4112C" w:rsidP="00E8507B">
      <w:pPr>
        <w:spacing w:after="0" w:line="240" w:lineRule="auto"/>
        <w:jc w:val="center"/>
        <w:rPr>
          <w:rFonts w:ascii="Times New Roman" w:hAnsi="Times New Roman"/>
          <w:b/>
        </w:rPr>
      </w:pPr>
      <w:r w:rsidRPr="00292821">
        <w:rPr>
          <w:rFonts w:ascii="Times New Roman" w:hAnsi="Times New Roman"/>
          <w:b/>
        </w:rPr>
        <w:t>Ноябрь</w:t>
      </w:r>
    </w:p>
    <w:p w:rsidR="00F4112C" w:rsidRPr="00292821" w:rsidRDefault="00F4112C" w:rsidP="00E8507B">
      <w:pPr>
        <w:spacing w:after="0" w:line="240" w:lineRule="auto"/>
        <w:rPr>
          <w:rFonts w:ascii="Times New Roman" w:hAnsi="Times New Roman"/>
          <w:b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80"/>
        <w:gridCol w:w="3960"/>
        <w:gridCol w:w="2520"/>
        <w:gridCol w:w="2520"/>
      </w:tblGrid>
      <w:tr w:rsidR="00F4112C" w:rsidRPr="00292821" w:rsidTr="00E8507B">
        <w:tc>
          <w:tcPr>
            <w:tcW w:w="108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№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396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Содержание работы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Время проведения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Ответственные</w:t>
            </w:r>
          </w:p>
        </w:tc>
      </w:tr>
      <w:tr w:rsidR="00F4112C" w:rsidRPr="00292821" w:rsidTr="00E8507B">
        <w:tc>
          <w:tcPr>
            <w:tcW w:w="108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</w:t>
            </w:r>
          </w:p>
        </w:tc>
        <w:tc>
          <w:tcPr>
            <w:tcW w:w="396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Открытая научно - практической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конференция школьников «Юность в древнем Биляре»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09.09.13-12.11.13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E8507B">
        <w:tc>
          <w:tcPr>
            <w:tcW w:w="108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396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открытый фотоконкурс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«Объектив»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01.11.13-25.11.13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E8507B">
        <w:tc>
          <w:tcPr>
            <w:tcW w:w="108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3</w:t>
            </w:r>
          </w:p>
        </w:tc>
        <w:tc>
          <w:tcPr>
            <w:tcW w:w="396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III открытый республиканский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конкурс исполнителей на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балалайке, ансамблей народных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инструментов и фольклорных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ансамблей  «Кудесница-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балалайка»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23-24 ноября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E8507B">
        <w:tc>
          <w:tcPr>
            <w:tcW w:w="108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</w:t>
            </w:r>
          </w:p>
        </w:tc>
        <w:tc>
          <w:tcPr>
            <w:tcW w:w="396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VI открытый фестиваль ―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конкурс эстрадной песни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«Созвучие -2013»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2-30 ноября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E8507B">
        <w:tc>
          <w:tcPr>
            <w:tcW w:w="108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</w:t>
            </w:r>
          </w:p>
        </w:tc>
        <w:tc>
          <w:tcPr>
            <w:tcW w:w="396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открытый конкурс декоративно-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прикладного творчества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«Вселенная бумажного листа»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18-30 ноября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E8507B">
        <w:tc>
          <w:tcPr>
            <w:tcW w:w="108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</w:t>
            </w:r>
          </w:p>
        </w:tc>
        <w:tc>
          <w:tcPr>
            <w:tcW w:w="396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Открытый фестиваль-конкурс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национального татарского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искусства «Бэхет йолдызы»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30 ноября-9 декабря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</w:tbl>
    <w:p w:rsidR="00F4112C" w:rsidRPr="00292821" w:rsidRDefault="00F4112C" w:rsidP="00E8507B">
      <w:pPr>
        <w:spacing w:after="0" w:line="240" w:lineRule="auto"/>
        <w:rPr>
          <w:rFonts w:ascii="Times New Roman" w:hAnsi="Times New Roman"/>
          <w:b/>
        </w:rPr>
      </w:pPr>
      <w:r w:rsidRPr="00292821">
        <w:rPr>
          <w:rFonts w:ascii="Times New Roman" w:hAnsi="Times New Roman"/>
          <w:b/>
        </w:rPr>
        <w:t xml:space="preserve">                                                </w:t>
      </w:r>
    </w:p>
    <w:p w:rsidR="00F4112C" w:rsidRPr="00292821" w:rsidRDefault="00F4112C" w:rsidP="00E8507B">
      <w:pPr>
        <w:spacing w:after="0" w:line="240" w:lineRule="auto"/>
        <w:jc w:val="center"/>
        <w:rPr>
          <w:rFonts w:ascii="Times New Roman" w:hAnsi="Times New Roman"/>
          <w:b/>
        </w:rPr>
      </w:pPr>
      <w:r w:rsidRPr="00292821">
        <w:rPr>
          <w:rFonts w:ascii="Times New Roman" w:hAnsi="Times New Roman"/>
          <w:b/>
        </w:rPr>
        <w:t>Декабрь</w:t>
      </w:r>
    </w:p>
    <w:p w:rsidR="00F4112C" w:rsidRPr="00292821" w:rsidRDefault="00F4112C" w:rsidP="00E8507B">
      <w:pPr>
        <w:spacing w:after="0" w:line="240" w:lineRule="auto"/>
        <w:rPr>
          <w:rFonts w:ascii="Times New Roman" w:hAnsi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80"/>
        <w:gridCol w:w="3960"/>
        <w:gridCol w:w="2520"/>
        <w:gridCol w:w="2520"/>
      </w:tblGrid>
      <w:tr w:rsidR="00F4112C" w:rsidRPr="00292821" w:rsidTr="00E8507B">
        <w:tc>
          <w:tcPr>
            <w:tcW w:w="108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96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Содержание работы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Время проведения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Ответственные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</w:tr>
      <w:tr w:rsidR="00F4112C" w:rsidRPr="00292821" w:rsidTr="00E8507B">
        <w:tc>
          <w:tcPr>
            <w:tcW w:w="108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6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Открытое первенство Республики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Татарстан по спортивному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туризму среди учащихся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«ЗАЛИНГ- 2013» (дистанции –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пешеходные (в закрытых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помещениях)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 декабря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E8507B">
        <w:tc>
          <w:tcPr>
            <w:tcW w:w="108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2</w:t>
            </w:r>
          </w:p>
        </w:tc>
        <w:tc>
          <w:tcPr>
            <w:tcW w:w="396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Открытый фестиваль-конкурс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национального татарского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искусства «Бэхет йолдызы»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30 ноября-9 декабря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E8507B">
        <w:tc>
          <w:tcPr>
            <w:tcW w:w="108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96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Республиканский конкурс-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фестиваль хореографического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искусства «Золотой каблучок»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 ноября-13 декабря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E8507B">
        <w:tc>
          <w:tcPr>
            <w:tcW w:w="108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96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 xml:space="preserve">Открытый фольклорный  конкурс «Нократ </w:t>
            </w:r>
            <w:r w:rsidRPr="00292821">
              <w:rPr>
                <w:rFonts w:ascii="Times New Roman" w:hAnsi="Times New Roman"/>
                <w:lang w:val="tt-RU"/>
              </w:rPr>
              <w:t xml:space="preserve"> </w:t>
            </w:r>
            <w:r w:rsidRPr="00292821">
              <w:rPr>
                <w:rFonts w:ascii="Times New Roman" w:hAnsi="Times New Roman"/>
              </w:rPr>
              <w:t xml:space="preserve"> дулкыннары»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13 декабря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E8507B">
        <w:tc>
          <w:tcPr>
            <w:tcW w:w="108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</w:t>
            </w:r>
          </w:p>
        </w:tc>
        <w:tc>
          <w:tcPr>
            <w:tcW w:w="396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Открытый заочный конкурс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исследовательских и проектных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работ учащихся “Экология и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жизнь”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15 октбря-1 декабря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E8507B">
        <w:tc>
          <w:tcPr>
            <w:tcW w:w="108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</w:t>
            </w:r>
          </w:p>
        </w:tc>
        <w:tc>
          <w:tcPr>
            <w:tcW w:w="396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  <w:lang w:val="en-US"/>
              </w:rPr>
              <w:t>V</w:t>
            </w:r>
            <w:r w:rsidRPr="00292821">
              <w:rPr>
                <w:rFonts w:ascii="Times New Roman" w:hAnsi="Times New Roman"/>
              </w:rPr>
              <w:t xml:space="preserve"> открытый интерактивный интеллектуальный турнир «</w:t>
            </w:r>
            <w:r w:rsidRPr="00292821">
              <w:rPr>
                <w:rFonts w:ascii="Times New Roman" w:eastAsia="TimesNewRomanPSMT" w:hAnsi="Times New Roman"/>
              </w:rPr>
              <w:t>Интелла. IQ open-2013</w:t>
            </w:r>
            <w:r w:rsidRPr="00292821">
              <w:rPr>
                <w:rFonts w:ascii="Times New Roman" w:hAnsi="Times New Roman"/>
              </w:rPr>
              <w:t>»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20 декабря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E8507B">
        <w:tc>
          <w:tcPr>
            <w:tcW w:w="108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96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Открытая выставка прикладного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творчества «Чудеса своими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руками»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2-20 декабря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E8507B">
        <w:tc>
          <w:tcPr>
            <w:tcW w:w="108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</w:p>
        </w:tc>
        <w:tc>
          <w:tcPr>
            <w:tcW w:w="396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Открытый конкурс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изобразительного искусства и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декоративно-прикладного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творчества «Сказанием встает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Казань»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 октября-25 декабря</w:t>
            </w:r>
          </w:p>
        </w:tc>
        <w:tc>
          <w:tcPr>
            <w:tcW w:w="252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</w:tbl>
    <w:p w:rsidR="00F4112C" w:rsidRPr="00292821" w:rsidRDefault="00F4112C" w:rsidP="00E8507B">
      <w:pPr>
        <w:spacing w:after="0" w:line="240" w:lineRule="auto"/>
        <w:rPr>
          <w:rFonts w:ascii="Times New Roman" w:hAnsi="Times New Roman"/>
        </w:rPr>
      </w:pPr>
    </w:p>
    <w:p w:rsidR="00F4112C" w:rsidRPr="00292821" w:rsidRDefault="00F4112C" w:rsidP="00E8507B">
      <w:pPr>
        <w:spacing w:after="0" w:line="240" w:lineRule="auto"/>
        <w:jc w:val="center"/>
        <w:rPr>
          <w:rFonts w:ascii="Times New Roman" w:hAnsi="Times New Roman"/>
          <w:b/>
        </w:rPr>
      </w:pPr>
      <w:r w:rsidRPr="00292821">
        <w:rPr>
          <w:rFonts w:ascii="Times New Roman" w:hAnsi="Times New Roman"/>
          <w:b/>
        </w:rPr>
        <w:t>Январь</w:t>
      </w:r>
    </w:p>
    <w:p w:rsidR="00F4112C" w:rsidRPr="00292821" w:rsidRDefault="00F4112C" w:rsidP="00E8507B">
      <w:pPr>
        <w:spacing w:after="0" w:line="240" w:lineRule="auto"/>
        <w:rPr>
          <w:rFonts w:ascii="Times New Roman" w:hAnsi="Times New Roman"/>
        </w:rPr>
      </w:pPr>
      <w:r w:rsidRPr="00292821">
        <w:rPr>
          <w:rFonts w:ascii="Times New Roman" w:hAnsi="Times New Roman"/>
        </w:rPr>
        <w:t xml:space="preserve">                  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00"/>
        <w:gridCol w:w="3940"/>
        <w:gridCol w:w="2485"/>
        <w:gridCol w:w="2555"/>
      </w:tblGrid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Содержание работы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Время проведения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Ответственные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Игры для детей вокруг Центральной елки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Январь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Педагоги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2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Елка для детей младших классов Центра детского творчества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Январь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Педагоги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3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Елка для детей старших классов Центра детского творчества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Январь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Педагоги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Республиканский конкурс-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выставка декоративно-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прикладного творчества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«Поздравление Деду Морозу»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10 декабря-10 января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республиканский конкурс-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выставка “Чудо-лоскуток-2014”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10 декабря-10 января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6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III открытый конкурс кураистов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«Моңлы курай», посвященный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Инберу Шафикову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16 января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7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VI открытый Поволжский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конкурс эстрадного мастерства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детских и юношеских творческих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коллективов «Tatarstan.ru»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16-19 января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</w:tbl>
    <w:p w:rsidR="00F4112C" w:rsidRPr="00292821" w:rsidRDefault="00F4112C" w:rsidP="00E8507B">
      <w:pPr>
        <w:spacing w:after="0" w:line="240" w:lineRule="auto"/>
        <w:rPr>
          <w:rFonts w:ascii="Times New Roman" w:hAnsi="Times New Roman"/>
        </w:rPr>
      </w:pPr>
    </w:p>
    <w:p w:rsidR="00F4112C" w:rsidRPr="00292821" w:rsidRDefault="00F4112C" w:rsidP="00E8507B">
      <w:pPr>
        <w:spacing w:after="0" w:line="240" w:lineRule="auto"/>
        <w:jc w:val="center"/>
        <w:rPr>
          <w:rFonts w:ascii="Times New Roman" w:hAnsi="Times New Roman"/>
          <w:b/>
        </w:rPr>
      </w:pPr>
      <w:r w:rsidRPr="00292821">
        <w:rPr>
          <w:rFonts w:ascii="Times New Roman" w:hAnsi="Times New Roman"/>
          <w:b/>
        </w:rPr>
        <w:t>Февраль</w:t>
      </w:r>
    </w:p>
    <w:p w:rsidR="00F4112C" w:rsidRPr="00292821" w:rsidRDefault="00F4112C" w:rsidP="00E8507B">
      <w:pPr>
        <w:spacing w:after="0" w:line="240" w:lineRule="auto"/>
        <w:rPr>
          <w:rFonts w:ascii="Times New Roman" w:hAnsi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00"/>
        <w:gridCol w:w="3940"/>
        <w:gridCol w:w="2485"/>
        <w:gridCol w:w="2555"/>
      </w:tblGrid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 xml:space="preserve">Содержание работы 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Время проведения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Ответственные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III республиканская конференция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исследовательских краеведческих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работ учащихся «Жить, помня о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корнях своих...»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 февраля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зональное Первенство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Республики Татарстан среди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учащихся по спортивному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туризму (дистанции - лыжные)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2014 года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16-17 февраля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республиканский фестиваль-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конкурс юных исполнителей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«Первые шаги»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24 января -9 февраля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II республиканский конкурс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рисунков «На страже Отечества»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15 января-14 февраля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Хайриев И.З.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республиканский конкурс чтецов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«Туган телем - серле тел»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15 декабря- 15 декабря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«День Святого Валентина»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13 февраля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Педагоги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открытый конкурс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мультимедийных презентаций по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музыкальной литературе «В мире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музыки»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25 декабря- 16 февраля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8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открытый конкурс экологической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социальной рекламы «Город под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защитой детства»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10 января – 17 февраля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9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IV республиканский конкурс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детского исполнительства «Семь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нот»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11-22 февраля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292821">
              <w:rPr>
                <w:rFonts w:ascii="Times New Roman" w:hAnsi="Times New Roman"/>
                <w:lang w:val="tt-RU"/>
              </w:rPr>
              <w:t>1</w:t>
            </w:r>
            <w:r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республиканский конкурс-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выставка детского творчества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«Золотые сказки А.С. Пушкина»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в рамках Республиканского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конкурса исследовательских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работ и проектов школьников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«Дебют в науке»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3-24 февраля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11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V республиканский конкурс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исследовательских работ и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проектов школьников «Дебют в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науке»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3-28 февраля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12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IV республиканский фестиваль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хореографического искусства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«Танцевальная карусель»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28 февраля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13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открытый конкурс-выставка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«Чародейка»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3-28 февраля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14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открытый конкурс детского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изобразительного искусства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«Калейдоскоп фантазий»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7-27 февраля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15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открытый конкурс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исследовательских краеведческих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работ учащихся «Татарстан –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великий и родной»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7-28 фераля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16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44 Республиканские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соревнования учащихся по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лыжному туризму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февраль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Гарафиев И.А.</w:t>
            </w:r>
          </w:p>
        </w:tc>
      </w:tr>
    </w:tbl>
    <w:p w:rsidR="00F4112C" w:rsidRPr="00292821" w:rsidRDefault="00F4112C" w:rsidP="00E8507B">
      <w:pPr>
        <w:spacing w:after="0" w:line="240" w:lineRule="auto"/>
        <w:rPr>
          <w:rFonts w:ascii="Times New Roman" w:hAnsi="Times New Roman"/>
        </w:rPr>
      </w:pPr>
    </w:p>
    <w:p w:rsidR="00F4112C" w:rsidRPr="00292821" w:rsidRDefault="00F4112C" w:rsidP="00E8507B">
      <w:pPr>
        <w:spacing w:after="0" w:line="240" w:lineRule="auto"/>
        <w:jc w:val="center"/>
        <w:rPr>
          <w:rFonts w:ascii="Times New Roman" w:hAnsi="Times New Roman"/>
          <w:b/>
        </w:rPr>
      </w:pPr>
      <w:r w:rsidRPr="00292821">
        <w:rPr>
          <w:rFonts w:ascii="Times New Roman" w:hAnsi="Times New Roman"/>
          <w:b/>
        </w:rPr>
        <w:t>Март</w:t>
      </w:r>
    </w:p>
    <w:p w:rsidR="00F4112C" w:rsidRPr="00292821" w:rsidRDefault="00F4112C" w:rsidP="00E8507B">
      <w:pPr>
        <w:spacing w:after="0" w:line="240" w:lineRule="auto"/>
        <w:rPr>
          <w:rFonts w:ascii="Times New Roman" w:hAnsi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00"/>
        <w:gridCol w:w="3940"/>
        <w:gridCol w:w="2440"/>
        <w:gridCol w:w="2600"/>
      </w:tblGrid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Содержание работы</w:t>
            </w:r>
          </w:p>
        </w:tc>
        <w:tc>
          <w:tcPr>
            <w:tcW w:w="24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Время проведения</w:t>
            </w:r>
          </w:p>
        </w:tc>
        <w:tc>
          <w:tcPr>
            <w:tcW w:w="26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Ответственные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открытый конкурс фотоколлажей «Улыбка мамы»</w:t>
            </w:r>
          </w:p>
        </w:tc>
        <w:tc>
          <w:tcPr>
            <w:tcW w:w="24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 февраля – 8 марта</w:t>
            </w:r>
          </w:p>
        </w:tc>
        <w:tc>
          <w:tcPr>
            <w:tcW w:w="26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2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республиканские соревнования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по спортивному ориентированию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среди учащихся</w:t>
            </w:r>
          </w:p>
        </w:tc>
        <w:tc>
          <w:tcPr>
            <w:tcW w:w="24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Февраль-март</w:t>
            </w:r>
          </w:p>
        </w:tc>
        <w:tc>
          <w:tcPr>
            <w:tcW w:w="26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3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республиканский конкурс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вокального искусства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«Музыкальный звездопад»</w:t>
            </w:r>
          </w:p>
        </w:tc>
        <w:tc>
          <w:tcPr>
            <w:tcW w:w="24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16 февраля- 16 марта</w:t>
            </w:r>
          </w:p>
        </w:tc>
        <w:tc>
          <w:tcPr>
            <w:tcW w:w="26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4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A"/>
              </w:rPr>
            </w:pPr>
            <w:r w:rsidRPr="00292821">
              <w:rPr>
                <w:rFonts w:ascii="Times New Roman" w:eastAsia="TimesNewRomanPSMT" w:hAnsi="Times New Roman"/>
                <w:color w:val="00000A"/>
              </w:rPr>
              <w:t>республиканский конкурс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A"/>
              </w:rPr>
            </w:pPr>
            <w:r w:rsidRPr="00292821">
              <w:rPr>
                <w:rFonts w:ascii="Times New Roman" w:eastAsia="TimesNewRomanPSMT" w:hAnsi="Times New Roman"/>
                <w:color w:val="00000A"/>
              </w:rPr>
              <w:t>творческих работ, посвященный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A"/>
              </w:rPr>
            </w:pPr>
            <w:r w:rsidRPr="00292821">
              <w:rPr>
                <w:rFonts w:ascii="Times New Roman" w:eastAsia="TimesNewRomanPSMT" w:hAnsi="Times New Roman"/>
                <w:color w:val="00000A"/>
              </w:rPr>
              <w:t>210-летию М. И. Глинки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  <w:color w:val="00000A"/>
              </w:rPr>
              <w:t>«Музыкальная палитра»</w:t>
            </w:r>
          </w:p>
        </w:tc>
        <w:tc>
          <w:tcPr>
            <w:tcW w:w="24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3 февраля – 21 марта</w:t>
            </w:r>
          </w:p>
        </w:tc>
        <w:tc>
          <w:tcPr>
            <w:tcW w:w="26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5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III открытый фестиваль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творческих идей для одаренных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учащихся «Прикоснись к науке»</w:t>
            </w:r>
          </w:p>
        </w:tc>
        <w:tc>
          <w:tcPr>
            <w:tcW w:w="24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7 октября – 21 марта</w:t>
            </w:r>
          </w:p>
        </w:tc>
        <w:tc>
          <w:tcPr>
            <w:tcW w:w="26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6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V республиканская научно-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практическая конференция</w:t>
            </w:r>
            <w:r w:rsidRPr="00292821">
              <w:rPr>
                <w:rFonts w:ascii="Times New Roman" w:hAnsi="Times New Roman"/>
                <w:lang w:val="tt-RU"/>
              </w:rPr>
              <w:t xml:space="preserve"> “</w:t>
            </w:r>
            <w:r w:rsidRPr="00292821">
              <w:rPr>
                <w:rFonts w:ascii="Times New Roman" w:hAnsi="Times New Roman"/>
              </w:rPr>
              <w:t>Ломоносовские чтения»</w:t>
            </w:r>
          </w:p>
        </w:tc>
        <w:tc>
          <w:tcPr>
            <w:tcW w:w="24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 xml:space="preserve">Март </w:t>
            </w:r>
          </w:p>
        </w:tc>
        <w:tc>
          <w:tcPr>
            <w:tcW w:w="26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7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I открытый фестиваль-конкурс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ансамблей «Народные узоры»</w:t>
            </w:r>
          </w:p>
        </w:tc>
        <w:tc>
          <w:tcPr>
            <w:tcW w:w="24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23 марта</w:t>
            </w:r>
          </w:p>
        </w:tc>
        <w:tc>
          <w:tcPr>
            <w:tcW w:w="26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rPr>
          <w:trHeight w:val="1060"/>
        </w:trPr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292821">
              <w:rPr>
                <w:rFonts w:ascii="Times New Roman" w:hAnsi="Times New Roman"/>
                <w:lang w:val="tt-RU"/>
              </w:rPr>
              <w:t>8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открытый конкурс по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сольфеджио «Музыкальные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знатоки»</w:t>
            </w:r>
          </w:p>
        </w:tc>
        <w:tc>
          <w:tcPr>
            <w:tcW w:w="24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25 марта</w:t>
            </w:r>
          </w:p>
        </w:tc>
        <w:tc>
          <w:tcPr>
            <w:tcW w:w="26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292821">
              <w:rPr>
                <w:rFonts w:ascii="Times New Roman" w:hAnsi="Times New Roman"/>
                <w:lang w:val="tt-RU"/>
              </w:rPr>
              <w:t>9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республиканский национальный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детский театральный фестиваль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«Сәхнә көзгесе»</w:t>
            </w:r>
          </w:p>
        </w:tc>
        <w:tc>
          <w:tcPr>
            <w:tcW w:w="24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12 февраля – 26 марта</w:t>
            </w:r>
          </w:p>
        </w:tc>
        <w:tc>
          <w:tcPr>
            <w:tcW w:w="26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292821">
              <w:rPr>
                <w:rFonts w:ascii="Times New Roman" w:hAnsi="Times New Roman"/>
              </w:rPr>
              <w:t>1</w:t>
            </w:r>
            <w:r w:rsidRPr="00292821">
              <w:rPr>
                <w:rFonts w:ascii="Times New Roman" w:hAnsi="Times New Roman"/>
                <w:lang w:val="tt-RU"/>
              </w:rPr>
              <w:t>0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 xml:space="preserve">VII </w:t>
            </w:r>
            <w:r w:rsidRPr="00292821">
              <w:rPr>
                <w:rFonts w:ascii="Times New Roman" w:hAnsi="Times New Roman"/>
                <w:lang w:val="tt-RU"/>
              </w:rPr>
              <w:t>р</w:t>
            </w:r>
            <w:r w:rsidRPr="00292821">
              <w:rPr>
                <w:rFonts w:ascii="Times New Roman" w:hAnsi="Times New Roman"/>
              </w:rPr>
              <w:t>еспубликанский конкурс музыки и искусств среди детей с ограниченными возможности здоровья «Мы все можем!»</w:t>
            </w:r>
          </w:p>
        </w:tc>
        <w:tc>
          <w:tcPr>
            <w:tcW w:w="24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1-27 марта</w:t>
            </w:r>
          </w:p>
        </w:tc>
        <w:tc>
          <w:tcPr>
            <w:tcW w:w="26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11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VI республиканский фестиваль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искусств, ремесел и декоративно-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прикладного творчества «Алтын-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куллар»,посвященный…</w:t>
            </w:r>
          </w:p>
        </w:tc>
        <w:tc>
          <w:tcPr>
            <w:tcW w:w="24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28 февраля-28 марта</w:t>
            </w:r>
          </w:p>
        </w:tc>
        <w:tc>
          <w:tcPr>
            <w:tcW w:w="26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</w:tbl>
    <w:p w:rsidR="00F4112C" w:rsidRPr="00292821" w:rsidRDefault="00F4112C" w:rsidP="00E8507B">
      <w:pPr>
        <w:spacing w:after="0" w:line="240" w:lineRule="auto"/>
        <w:jc w:val="center"/>
        <w:rPr>
          <w:rFonts w:ascii="Times New Roman" w:hAnsi="Times New Roman"/>
          <w:b/>
        </w:rPr>
      </w:pPr>
      <w:r w:rsidRPr="00292821">
        <w:rPr>
          <w:rFonts w:ascii="Times New Roman" w:hAnsi="Times New Roman"/>
          <w:b/>
        </w:rPr>
        <w:t>Апрель</w:t>
      </w:r>
    </w:p>
    <w:p w:rsidR="00F4112C" w:rsidRPr="00292821" w:rsidRDefault="00F4112C" w:rsidP="00E8507B">
      <w:pPr>
        <w:spacing w:after="0" w:line="240" w:lineRule="auto"/>
        <w:rPr>
          <w:rFonts w:ascii="Times New Roman" w:hAnsi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00"/>
        <w:gridCol w:w="3940"/>
        <w:gridCol w:w="2485"/>
        <w:gridCol w:w="2555"/>
      </w:tblGrid>
      <w:tr w:rsidR="00F4112C" w:rsidRPr="00292821" w:rsidTr="001C4434">
        <w:trPr>
          <w:trHeight w:val="240"/>
        </w:trPr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Содержание работы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Время проведения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Ответственные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II республиканский заочный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конкурс экскурсионных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маршрутов  «Ожерелье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Татарстана»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15 февраля – 5 апреля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2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республиканский фестиваль-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конкурс хореографических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коллективов «В вихре танца»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2 марта – 6 апреля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3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A"/>
              </w:rPr>
            </w:pPr>
            <w:r w:rsidRPr="00292821">
              <w:rPr>
                <w:rFonts w:ascii="Times New Roman" w:eastAsia="TimesNewRomanPSMT" w:hAnsi="Times New Roman"/>
                <w:color w:val="00000A"/>
              </w:rPr>
              <w:t>открытый конкурс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A"/>
              </w:rPr>
            </w:pPr>
            <w:r w:rsidRPr="00292821">
              <w:rPr>
                <w:rFonts w:ascii="Times New Roman" w:eastAsia="TimesNewRomanPSMT" w:hAnsi="Times New Roman"/>
                <w:color w:val="00000A"/>
              </w:rPr>
              <w:t>электромузыкального творчества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  <w:color w:val="00000A"/>
              </w:rPr>
              <w:t>«Синтетические трели»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 xml:space="preserve">11 апреля 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4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 xml:space="preserve">Конкурс-фестиваль дополнительного образования </w:t>
            </w:r>
            <w:r w:rsidRPr="00292821">
              <w:rPr>
                <w:rFonts w:ascii="Times New Roman" w:hAnsi="Times New Roman"/>
                <w:lang w:val="tt-RU"/>
              </w:rPr>
              <w:t>“Сәләтле балачак- өчметле киләчәк”</w:t>
            </w:r>
            <w:r w:rsidRPr="00292821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Апрель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5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V открытый республиканский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фестиваль-конкурс вокалистов -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исполнителей на иностранном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языке «TALENTS»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29 марта – 12 апреля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292821">
              <w:rPr>
                <w:rFonts w:ascii="Times New Roman" w:hAnsi="Times New Roman"/>
                <w:lang w:val="tt-RU"/>
              </w:rPr>
              <w:t>6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XIV открытый молодежный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фестиваль авторской песни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«Времена не выбирают»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22 марта – 12 апреля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292821">
              <w:rPr>
                <w:rFonts w:ascii="Times New Roman" w:hAnsi="Times New Roman"/>
                <w:lang w:val="tt-RU"/>
              </w:rPr>
              <w:t>7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открытый вокальный фестиваль-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конкурс «Романса трепетные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звуки»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12 апреля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292821">
              <w:rPr>
                <w:rFonts w:ascii="Times New Roman" w:hAnsi="Times New Roman"/>
                <w:lang w:val="tt-RU"/>
              </w:rPr>
              <w:t>8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II открытая интеллектуальная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игра «Самый умный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пятиклассник»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16 апреля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292821">
              <w:rPr>
                <w:rFonts w:ascii="Times New Roman" w:hAnsi="Times New Roman"/>
                <w:lang w:val="tt-RU"/>
              </w:rPr>
              <w:t>9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II открытый фольклорный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фестиваль «Чистопольский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соловей»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18 апреля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292821">
              <w:rPr>
                <w:rFonts w:ascii="Times New Roman" w:hAnsi="Times New Roman"/>
                <w:lang w:val="tt-RU"/>
              </w:rPr>
              <w:t>10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333333"/>
              </w:rPr>
            </w:pPr>
            <w:r w:rsidRPr="00292821">
              <w:rPr>
                <w:rFonts w:ascii="Times New Roman" w:eastAsia="TimesNewRomanPSMT" w:hAnsi="Times New Roman"/>
                <w:color w:val="333333"/>
              </w:rPr>
              <w:t>республиканский конкурс-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333333"/>
              </w:rPr>
            </w:pPr>
            <w:r w:rsidRPr="00292821">
              <w:rPr>
                <w:rFonts w:ascii="Times New Roman" w:eastAsia="TimesNewRomanPSMT" w:hAnsi="Times New Roman"/>
                <w:color w:val="333333"/>
              </w:rPr>
              <w:t>выставка «Волшебная нить –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  <w:color w:val="333333"/>
              </w:rPr>
              <w:t>2014»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4 марта-25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апреля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292821">
              <w:rPr>
                <w:rFonts w:ascii="Times New Roman" w:hAnsi="Times New Roman"/>
                <w:lang w:val="tt-RU"/>
              </w:rPr>
              <w:t>11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открытый конкурс экологических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333333"/>
              </w:rPr>
            </w:pPr>
            <w:r w:rsidRPr="00292821">
              <w:rPr>
                <w:rFonts w:ascii="Times New Roman" w:eastAsia="TimesNewRomanPSMT" w:hAnsi="Times New Roman"/>
              </w:rPr>
              <w:t>проектов «Зелёный шум»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23 марта-25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апреля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292821">
              <w:rPr>
                <w:rFonts w:ascii="Times New Roman" w:hAnsi="Times New Roman"/>
                <w:lang w:val="tt-RU"/>
              </w:rPr>
              <w:t>12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IX республиканский фестиваль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― конкурс эстрадного искусства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юных исполнителей и ансамблей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«Колибри -2014»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27 марта-26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апреля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292821">
              <w:rPr>
                <w:rFonts w:ascii="Times New Roman" w:hAnsi="Times New Roman"/>
                <w:lang w:val="tt-RU"/>
              </w:rPr>
              <w:t>13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A"/>
              </w:rPr>
            </w:pPr>
            <w:r w:rsidRPr="00292821">
              <w:rPr>
                <w:rFonts w:ascii="Times New Roman" w:eastAsia="TimesNewRomanPSMT" w:hAnsi="Times New Roman"/>
                <w:color w:val="00000A"/>
              </w:rPr>
              <w:t>открытый конкурс-выставка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A"/>
              </w:rPr>
            </w:pPr>
            <w:r w:rsidRPr="00292821">
              <w:rPr>
                <w:rFonts w:ascii="Times New Roman" w:eastAsia="TimesNewRomanPSMT" w:hAnsi="Times New Roman"/>
                <w:color w:val="00000A"/>
              </w:rPr>
              <w:t>декоративно-прикладного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A"/>
              </w:rPr>
            </w:pPr>
            <w:r w:rsidRPr="00292821">
              <w:rPr>
                <w:rFonts w:ascii="Times New Roman" w:eastAsia="TimesNewRomanPSMT" w:hAnsi="Times New Roman"/>
                <w:color w:val="00000A"/>
              </w:rPr>
              <w:t>творчества "Сундучок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  <w:color w:val="00000A"/>
              </w:rPr>
              <w:t>вдохновений"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12 апреля-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26 апреля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292821">
              <w:rPr>
                <w:rFonts w:ascii="Times New Roman" w:hAnsi="Times New Roman"/>
                <w:lang w:val="tt-RU"/>
              </w:rPr>
              <w:t>14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открытая спортивная игра «Старт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  <w:color w:val="00000A"/>
              </w:rPr>
            </w:pPr>
            <w:r w:rsidRPr="00292821">
              <w:rPr>
                <w:rFonts w:ascii="Times New Roman" w:eastAsia="TimesNewRomanPSMT" w:hAnsi="Times New Roman"/>
              </w:rPr>
              <w:t>во Вселенную»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26 октября-</w:t>
            </w:r>
          </w:p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26 апреля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292821">
              <w:rPr>
                <w:rFonts w:ascii="Times New Roman" w:hAnsi="Times New Roman"/>
                <w:lang w:val="tt-RU"/>
              </w:rPr>
              <w:t>15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VI открытый АРТ - фестиваль</w:t>
            </w:r>
          </w:p>
        </w:tc>
        <w:tc>
          <w:tcPr>
            <w:tcW w:w="2485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27 апреля</w:t>
            </w:r>
          </w:p>
        </w:tc>
        <w:tc>
          <w:tcPr>
            <w:tcW w:w="2555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</w:tbl>
    <w:p w:rsidR="00F4112C" w:rsidRPr="00292821" w:rsidRDefault="00F4112C" w:rsidP="00E8507B">
      <w:pPr>
        <w:spacing w:after="0" w:line="240" w:lineRule="auto"/>
        <w:rPr>
          <w:rFonts w:ascii="Times New Roman" w:hAnsi="Times New Roman"/>
        </w:rPr>
      </w:pPr>
    </w:p>
    <w:p w:rsidR="00F4112C" w:rsidRDefault="00F4112C" w:rsidP="00E8507B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F4112C" w:rsidRPr="00292821" w:rsidRDefault="00F4112C" w:rsidP="00E8507B">
      <w:pPr>
        <w:spacing w:after="0" w:line="240" w:lineRule="auto"/>
        <w:jc w:val="center"/>
        <w:rPr>
          <w:rFonts w:ascii="Times New Roman" w:hAnsi="Times New Roman"/>
          <w:b/>
        </w:rPr>
      </w:pPr>
      <w:r w:rsidRPr="00292821">
        <w:rPr>
          <w:rFonts w:ascii="Times New Roman" w:hAnsi="Times New Roman"/>
          <w:b/>
        </w:rPr>
        <w:t>Май</w:t>
      </w:r>
    </w:p>
    <w:tbl>
      <w:tblPr>
        <w:tblpPr w:leftFromText="180" w:rightFromText="180" w:vertAnchor="text" w:horzAnchor="margin" w:tblpXSpec="right" w:tblpY="2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80"/>
        <w:gridCol w:w="3888"/>
        <w:gridCol w:w="2592"/>
        <w:gridCol w:w="2520"/>
      </w:tblGrid>
      <w:tr w:rsidR="00F4112C" w:rsidRPr="00292821" w:rsidTr="001C4434">
        <w:tc>
          <w:tcPr>
            <w:tcW w:w="1080" w:type="dxa"/>
          </w:tcPr>
          <w:p w:rsidR="00F4112C" w:rsidRPr="00292821" w:rsidRDefault="00F4112C" w:rsidP="00E8507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888" w:type="dxa"/>
          </w:tcPr>
          <w:p w:rsidR="00F4112C" w:rsidRPr="00292821" w:rsidRDefault="00F4112C" w:rsidP="00E8507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 xml:space="preserve">Содержание работы </w:t>
            </w:r>
          </w:p>
        </w:tc>
        <w:tc>
          <w:tcPr>
            <w:tcW w:w="2592" w:type="dxa"/>
          </w:tcPr>
          <w:p w:rsidR="00F4112C" w:rsidRPr="00292821" w:rsidRDefault="00F4112C" w:rsidP="00E8507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Время проведения</w:t>
            </w:r>
          </w:p>
        </w:tc>
        <w:tc>
          <w:tcPr>
            <w:tcW w:w="2520" w:type="dxa"/>
          </w:tcPr>
          <w:p w:rsidR="00F4112C" w:rsidRPr="00292821" w:rsidRDefault="00F4112C" w:rsidP="00E8507B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Ответственные</w:t>
            </w:r>
          </w:p>
          <w:p w:rsidR="00F4112C" w:rsidRPr="00292821" w:rsidRDefault="00F4112C" w:rsidP="00E8507B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F4112C" w:rsidRPr="00292821" w:rsidTr="001C4434">
        <w:tc>
          <w:tcPr>
            <w:tcW w:w="1080" w:type="dxa"/>
          </w:tcPr>
          <w:p w:rsidR="00F4112C" w:rsidRPr="00292821" w:rsidRDefault="00F4112C" w:rsidP="00E8507B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</w:t>
            </w:r>
          </w:p>
          <w:p w:rsidR="00F4112C" w:rsidRPr="00292821" w:rsidRDefault="00F4112C" w:rsidP="00E8507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3888" w:type="dxa"/>
          </w:tcPr>
          <w:p w:rsidR="00F4112C" w:rsidRPr="00292821" w:rsidRDefault="00F4112C" w:rsidP="00E8507B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Праздник 9 мая</w:t>
            </w:r>
          </w:p>
        </w:tc>
        <w:tc>
          <w:tcPr>
            <w:tcW w:w="2592" w:type="dxa"/>
          </w:tcPr>
          <w:p w:rsidR="00F4112C" w:rsidRPr="00292821" w:rsidRDefault="00F4112C" w:rsidP="00E8507B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09.05.2014</w:t>
            </w:r>
          </w:p>
        </w:tc>
        <w:tc>
          <w:tcPr>
            <w:tcW w:w="2520" w:type="dxa"/>
          </w:tcPr>
          <w:p w:rsidR="00F4112C" w:rsidRPr="00292821" w:rsidRDefault="00F4112C" w:rsidP="00E8507B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Педагоги</w:t>
            </w:r>
          </w:p>
        </w:tc>
      </w:tr>
      <w:tr w:rsidR="00F4112C" w:rsidRPr="00292821" w:rsidTr="001C4434">
        <w:tc>
          <w:tcPr>
            <w:tcW w:w="1080" w:type="dxa"/>
          </w:tcPr>
          <w:p w:rsidR="00F4112C" w:rsidRPr="00292821" w:rsidRDefault="00F4112C" w:rsidP="00E8507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292821">
              <w:rPr>
                <w:rFonts w:ascii="Times New Roman" w:hAnsi="Times New Roman"/>
                <w:lang w:val="tt-RU"/>
              </w:rPr>
              <w:t>2</w:t>
            </w:r>
          </w:p>
        </w:tc>
        <w:tc>
          <w:tcPr>
            <w:tcW w:w="3888" w:type="dxa"/>
          </w:tcPr>
          <w:p w:rsidR="00F4112C" w:rsidRPr="00292821" w:rsidRDefault="00F4112C" w:rsidP="00E8507B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Республиканские соревнования по пешеходному туризму</w:t>
            </w:r>
          </w:p>
        </w:tc>
        <w:tc>
          <w:tcPr>
            <w:tcW w:w="2592" w:type="dxa"/>
          </w:tcPr>
          <w:p w:rsidR="00F4112C" w:rsidRPr="00292821" w:rsidRDefault="00F4112C" w:rsidP="00E8507B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Май</w:t>
            </w:r>
          </w:p>
        </w:tc>
        <w:tc>
          <w:tcPr>
            <w:tcW w:w="2520" w:type="dxa"/>
          </w:tcPr>
          <w:p w:rsidR="00F4112C" w:rsidRPr="00292821" w:rsidRDefault="00F4112C" w:rsidP="00E8507B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Гарафиев И.А</w:t>
            </w:r>
          </w:p>
        </w:tc>
      </w:tr>
      <w:tr w:rsidR="00F4112C" w:rsidRPr="00292821" w:rsidTr="001C4434">
        <w:tc>
          <w:tcPr>
            <w:tcW w:w="1080" w:type="dxa"/>
          </w:tcPr>
          <w:p w:rsidR="00F4112C" w:rsidRPr="00292821" w:rsidRDefault="00F4112C" w:rsidP="00E8507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</w:p>
        </w:tc>
        <w:tc>
          <w:tcPr>
            <w:tcW w:w="3888" w:type="dxa"/>
          </w:tcPr>
          <w:p w:rsidR="00F4112C" w:rsidRPr="00292821" w:rsidRDefault="00F4112C" w:rsidP="00E8507B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Участие в проведении праздника Последний звонок</w:t>
            </w:r>
          </w:p>
        </w:tc>
        <w:tc>
          <w:tcPr>
            <w:tcW w:w="2592" w:type="dxa"/>
          </w:tcPr>
          <w:p w:rsidR="00F4112C" w:rsidRPr="00292821" w:rsidRDefault="00F4112C" w:rsidP="00E8507B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25.05.14</w:t>
            </w:r>
          </w:p>
        </w:tc>
        <w:tc>
          <w:tcPr>
            <w:tcW w:w="2520" w:type="dxa"/>
          </w:tcPr>
          <w:p w:rsidR="00F4112C" w:rsidRPr="00292821" w:rsidRDefault="00F4112C" w:rsidP="00E8507B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Педагоги</w:t>
            </w:r>
          </w:p>
        </w:tc>
      </w:tr>
      <w:tr w:rsidR="00F4112C" w:rsidRPr="00292821" w:rsidTr="001C4434">
        <w:tc>
          <w:tcPr>
            <w:tcW w:w="1080" w:type="dxa"/>
          </w:tcPr>
          <w:p w:rsidR="00F4112C" w:rsidRPr="00292821" w:rsidRDefault="00F4112C" w:rsidP="00E8507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4</w:t>
            </w:r>
          </w:p>
        </w:tc>
        <w:tc>
          <w:tcPr>
            <w:tcW w:w="3888" w:type="dxa"/>
          </w:tcPr>
          <w:p w:rsidR="00F4112C" w:rsidRPr="00292821" w:rsidRDefault="00F4112C" w:rsidP="00E850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II республиканский конкурс</w:t>
            </w:r>
          </w:p>
          <w:p w:rsidR="00F4112C" w:rsidRPr="00292821" w:rsidRDefault="00F4112C" w:rsidP="00E850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рисунков «Правнуки ветеранов</w:t>
            </w:r>
          </w:p>
          <w:p w:rsidR="00F4112C" w:rsidRPr="00292821" w:rsidRDefault="00F4112C" w:rsidP="00E8507B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рисуют Победу»</w:t>
            </w:r>
          </w:p>
        </w:tc>
        <w:tc>
          <w:tcPr>
            <w:tcW w:w="2592" w:type="dxa"/>
          </w:tcPr>
          <w:p w:rsidR="00F4112C" w:rsidRPr="00292821" w:rsidRDefault="00F4112C" w:rsidP="00E850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7 апреля-8</w:t>
            </w:r>
          </w:p>
          <w:p w:rsidR="00F4112C" w:rsidRPr="00292821" w:rsidRDefault="00F4112C" w:rsidP="00E8507B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мая</w:t>
            </w:r>
          </w:p>
        </w:tc>
        <w:tc>
          <w:tcPr>
            <w:tcW w:w="2520" w:type="dxa"/>
          </w:tcPr>
          <w:p w:rsidR="00F4112C" w:rsidRPr="00292821" w:rsidRDefault="00F4112C" w:rsidP="00E8507B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E8507B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1C4434">
        <w:tc>
          <w:tcPr>
            <w:tcW w:w="1080" w:type="dxa"/>
          </w:tcPr>
          <w:p w:rsidR="00F4112C" w:rsidRPr="00292821" w:rsidRDefault="00F4112C" w:rsidP="00E8507B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>
              <w:rPr>
                <w:rFonts w:ascii="Times New Roman" w:hAnsi="Times New Roman"/>
                <w:lang w:val="tt-RU"/>
              </w:rPr>
              <w:t>5</w:t>
            </w:r>
          </w:p>
        </w:tc>
        <w:tc>
          <w:tcPr>
            <w:tcW w:w="3888" w:type="dxa"/>
          </w:tcPr>
          <w:p w:rsidR="00F4112C" w:rsidRPr="00292821" w:rsidRDefault="00F4112C" w:rsidP="00E850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II открытый конкурс стихов и</w:t>
            </w:r>
          </w:p>
          <w:p w:rsidR="00F4112C" w:rsidRPr="00292821" w:rsidRDefault="00F4112C" w:rsidP="00E8507B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поэм имени Ранифа Шарипова</w:t>
            </w:r>
          </w:p>
        </w:tc>
        <w:tc>
          <w:tcPr>
            <w:tcW w:w="2592" w:type="dxa"/>
          </w:tcPr>
          <w:p w:rsidR="00F4112C" w:rsidRPr="00292821" w:rsidRDefault="00F4112C" w:rsidP="00E850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1 апреля-15</w:t>
            </w:r>
          </w:p>
          <w:p w:rsidR="00F4112C" w:rsidRPr="00292821" w:rsidRDefault="00F4112C" w:rsidP="00E8507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мая</w:t>
            </w:r>
          </w:p>
          <w:p w:rsidR="00F4112C" w:rsidRPr="00292821" w:rsidRDefault="00F4112C" w:rsidP="00E8507B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520" w:type="dxa"/>
          </w:tcPr>
          <w:p w:rsidR="00F4112C" w:rsidRPr="00292821" w:rsidRDefault="00F4112C" w:rsidP="00E8507B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E8507B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</w:tbl>
    <w:p w:rsidR="00F4112C" w:rsidRPr="00292821" w:rsidRDefault="00F4112C" w:rsidP="00E8507B">
      <w:pPr>
        <w:spacing w:after="0" w:line="240" w:lineRule="auto"/>
        <w:rPr>
          <w:rFonts w:ascii="Times New Roman" w:hAnsi="Times New Roman"/>
        </w:rPr>
      </w:pPr>
    </w:p>
    <w:p w:rsidR="00F4112C" w:rsidRPr="00292821" w:rsidRDefault="00F4112C" w:rsidP="00E8507B">
      <w:pPr>
        <w:spacing w:after="0" w:line="240" w:lineRule="auto"/>
        <w:jc w:val="center"/>
        <w:rPr>
          <w:rFonts w:ascii="Times New Roman" w:hAnsi="Times New Roman"/>
          <w:b/>
        </w:rPr>
      </w:pPr>
      <w:r w:rsidRPr="00292821">
        <w:rPr>
          <w:rFonts w:ascii="Times New Roman" w:hAnsi="Times New Roman"/>
          <w:b/>
        </w:rPr>
        <w:t>Июнь</w:t>
      </w:r>
    </w:p>
    <w:p w:rsidR="00F4112C" w:rsidRPr="00292821" w:rsidRDefault="00F4112C" w:rsidP="00E8507B">
      <w:pPr>
        <w:spacing w:after="0" w:line="240" w:lineRule="auto"/>
        <w:jc w:val="center"/>
        <w:rPr>
          <w:rFonts w:ascii="Times New Roman" w:hAnsi="Times New Roman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100"/>
        <w:gridCol w:w="3940"/>
        <w:gridCol w:w="2660"/>
        <w:gridCol w:w="2380"/>
      </w:tblGrid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 xml:space="preserve">Содержание работы </w:t>
            </w:r>
          </w:p>
        </w:tc>
        <w:tc>
          <w:tcPr>
            <w:tcW w:w="266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Время проведения</w:t>
            </w:r>
          </w:p>
        </w:tc>
        <w:tc>
          <w:tcPr>
            <w:tcW w:w="238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292821">
              <w:rPr>
                <w:rFonts w:ascii="Times New Roman" w:hAnsi="Times New Roman"/>
                <w:b/>
              </w:rPr>
              <w:t>Ответственные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</w:tr>
      <w:tr w:rsidR="00F4112C" w:rsidRPr="00292821" w:rsidTr="001C4434">
        <w:tc>
          <w:tcPr>
            <w:tcW w:w="11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</w:t>
            </w:r>
          </w:p>
        </w:tc>
        <w:tc>
          <w:tcPr>
            <w:tcW w:w="3940" w:type="dxa"/>
          </w:tcPr>
          <w:p w:rsidR="00F4112C" w:rsidRPr="00292821" w:rsidRDefault="00F4112C" w:rsidP="00244E3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NewRomanPSMT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59 Республиканский тур</w:t>
            </w:r>
            <w:r>
              <w:rPr>
                <w:rFonts w:ascii="Times New Roman" w:eastAsia="TimesNewRomanPSMT" w:hAnsi="Times New Roman"/>
              </w:rPr>
              <w:t xml:space="preserve">истический </w:t>
            </w:r>
            <w:r w:rsidRPr="00292821">
              <w:rPr>
                <w:rFonts w:ascii="Times New Roman" w:eastAsia="TimesNewRomanPSMT" w:hAnsi="Times New Roman"/>
              </w:rPr>
              <w:t>слет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eastAsia="TimesNewRomanPSMT" w:hAnsi="Times New Roman"/>
              </w:rPr>
              <w:t>учащихся Республики Татарстан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66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июнь</w:t>
            </w:r>
          </w:p>
        </w:tc>
        <w:tc>
          <w:tcPr>
            <w:tcW w:w="238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Сафиуллина Р.Д.</w:t>
            </w:r>
          </w:p>
        </w:tc>
      </w:tr>
    </w:tbl>
    <w:p w:rsidR="00F4112C" w:rsidRDefault="00F4112C" w:rsidP="00E8507B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F4112C" w:rsidRDefault="00F4112C" w:rsidP="00E8507B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15.2.</w:t>
      </w:r>
      <w:r w:rsidRPr="00292821">
        <w:rPr>
          <w:rFonts w:ascii="Times New Roman" w:hAnsi="Times New Roman"/>
          <w:b/>
        </w:rPr>
        <w:t>Районные  мероприятия</w:t>
      </w:r>
    </w:p>
    <w:p w:rsidR="00F4112C" w:rsidRPr="00292821" w:rsidRDefault="00F4112C" w:rsidP="00E8507B">
      <w:pPr>
        <w:spacing w:after="0" w:line="240" w:lineRule="auto"/>
        <w:rPr>
          <w:rFonts w:ascii="Times New Roman" w:hAnsi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48"/>
        <w:gridCol w:w="4500"/>
        <w:gridCol w:w="2700"/>
        <w:gridCol w:w="2344"/>
      </w:tblGrid>
      <w:tr w:rsidR="00F4112C" w:rsidRPr="00292821" w:rsidTr="00DF2D3D">
        <w:tc>
          <w:tcPr>
            <w:tcW w:w="648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1</w:t>
            </w:r>
          </w:p>
        </w:tc>
        <w:tc>
          <w:tcPr>
            <w:tcW w:w="45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Районные</w:t>
            </w:r>
            <w:r w:rsidRPr="00292821">
              <w:rPr>
                <w:rFonts w:ascii="Times New Roman" w:hAnsi="Times New Roman"/>
              </w:rPr>
              <w:t xml:space="preserve"> семинар</w:t>
            </w:r>
            <w:r>
              <w:rPr>
                <w:rFonts w:ascii="Times New Roman" w:hAnsi="Times New Roman"/>
              </w:rPr>
              <w:t>ы</w:t>
            </w:r>
            <w:r w:rsidRPr="00292821">
              <w:rPr>
                <w:rFonts w:ascii="Times New Roman" w:hAnsi="Times New Roman"/>
              </w:rPr>
              <w:t xml:space="preserve"> для педагогов</w:t>
            </w:r>
          </w:p>
        </w:tc>
        <w:tc>
          <w:tcPr>
            <w:tcW w:w="27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Ноябрь</w:t>
            </w:r>
            <w:r>
              <w:rPr>
                <w:rFonts w:ascii="Times New Roman" w:hAnsi="Times New Roman"/>
              </w:rPr>
              <w:t>, декабрь</w:t>
            </w:r>
            <w:r w:rsidRPr="00292821">
              <w:rPr>
                <w:rFonts w:ascii="Times New Roman" w:hAnsi="Times New Roman"/>
              </w:rPr>
              <w:t>,</w:t>
            </w:r>
            <w:r>
              <w:rPr>
                <w:rFonts w:ascii="Times New Roman" w:hAnsi="Times New Roman"/>
              </w:rPr>
              <w:t xml:space="preserve"> январь,</w:t>
            </w:r>
            <w:r w:rsidRPr="00292821">
              <w:rPr>
                <w:rFonts w:ascii="Times New Roman" w:hAnsi="Times New Roman"/>
              </w:rPr>
              <w:t xml:space="preserve"> февраль</w:t>
            </w:r>
          </w:p>
        </w:tc>
        <w:tc>
          <w:tcPr>
            <w:tcW w:w="2344" w:type="dxa"/>
          </w:tcPr>
          <w:p w:rsidR="00F4112C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Хафизов Ф.М.</w:t>
            </w:r>
          </w:p>
          <w:p w:rsidR="00F4112C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Заведующие отделами</w:t>
            </w:r>
          </w:p>
        </w:tc>
      </w:tr>
      <w:tr w:rsidR="00F4112C" w:rsidRPr="00292821" w:rsidTr="00DF2D3D">
        <w:tc>
          <w:tcPr>
            <w:tcW w:w="648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3</w:t>
            </w:r>
          </w:p>
        </w:tc>
        <w:tc>
          <w:tcPr>
            <w:tcW w:w="45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 xml:space="preserve">Проведение отборочного тура </w:t>
            </w:r>
            <w:r w:rsidRPr="00292821">
              <w:rPr>
                <w:rFonts w:ascii="Times New Roman" w:hAnsi="Times New Roman"/>
                <w:lang w:val="tt-RU"/>
              </w:rPr>
              <w:t>Республиканского молоде</w:t>
            </w:r>
            <w:r w:rsidRPr="00292821">
              <w:rPr>
                <w:rFonts w:ascii="Times New Roman" w:hAnsi="Times New Roman"/>
              </w:rPr>
              <w:t>жного фестиваля-конкурса народного творчества «ВАТАН»</w:t>
            </w:r>
          </w:p>
        </w:tc>
        <w:tc>
          <w:tcPr>
            <w:tcW w:w="27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27 сентября</w:t>
            </w:r>
          </w:p>
        </w:tc>
        <w:tc>
          <w:tcPr>
            <w:tcW w:w="2344" w:type="dxa"/>
          </w:tcPr>
          <w:p w:rsidR="00F4112C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Халиев А.Р.</w:t>
            </w:r>
          </w:p>
        </w:tc>
      </w:tr>
      <w:tr w:rsidR="00F4112C" w:rsidRPr="00292821" w:rsidTr="00DF2D3D">
        <w:tc>
          <w:tcPr>
            <w:tcW w:w="648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4</w:t>
            </w:r>
          </w:p>
        </w:tc>
        <w:tc>
          <w:tcPr>
            <w:tcW w:w="45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День матери</w:t>
            </w:r>
          </w:p>
        </w:tc>
        <w:tc>
          <w:tcPr>
            <w:tcW w:w="27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Ноябрь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344" w:type="dxa"/>
          </w:tcPr>
          <w:p w:rsidR="00F4112C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Педагоги дополнительного образования</w:t>
            </w:r>
          </w:p>
        </w:tc>
      </w:tr>
      <w:tr w:rsidR="00F4112C" w:rsidRPr="00292821" w:rsidTr="00DF2D3D">
        <w:tc>
          <w:tcPr>
            <w:tcW w:w="648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5</w:t>
            </w:r>
          </w:p>
        </w:tc>
        <w:tc>
          <w:tcPr>
            <w:tcW w:w="45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Районный конкурс «</w:t>
            </w:r>
            <w:r w:rsidRPr="00292821">
              <w:rPr>
                <w:rFonts w:ascii="Times New Roman" w:hAnsi="Times New Roman"/>
                <w:lang w:val="tt-RU"/>
              </w:rPr>
              <w:t>Авылым, бүген һәм иртәгә</w:t>
            </w:r>
            <w:r w:rsidRPr="00292821">
              <w:rPr>
                <w:rFonts w:ascii="Times New Roman" w:hAnsi="Times New Roman"/>
              </w:rPr>
              <w:t>»</w:t>
            </w:r>
          </w:p>
        </w:tc>
        <w:tc>
          <w:tcPr>
            <w:tcW w:w="27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Январь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344" w:type="dxa"/>
          </w:tcPr>
          <w:p w:rsidR="00F4112C" w:rsidRDefault="00F4112C" w:rsidP="000512E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0512E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Халиев А.Р.</w:t>
            </w:r>
          </w:p>
        </w:tc>
      </w:tr>
      <w:tr w:rsidR="00F4112C" w:rsidRPr="00292821" w:rsidTr="00DF2D3D">
        <w:tc>
          <w:tcPr>
            <w:tcW w:w="648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6</w:t>
            </w:r>
          </w:p>
        </w:tc>
        <w:tc>
          <w:tcPr>
            <w:tcW w:w="45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292821">
              <w:rPr>
                <w:rFonts w:ascii="Times New Roman" w:hAnsi="Times New Roman"/>
              </w:rPr>
              <w:t>Проведение отборочного тура Республиканского фестиваля</w:t>
            </w:r>
            <w:r w:rsidRPr="00292821">
              <w:rPr>
                <w:rFonts w:ascii="Times New Roman" w:hAnsi="Times New Roman"/>
                <w:lang w:val="tt-RU"/>
              </w:rPr>
              <w:t xml:space="preserve"> “</w:t>
            </w:r>
            <w:r w:rsidRPr="00292821">
              <w:rPr>
                <w:rFonts w:ascii="Times New Roman" w:hAnsi="Times New Roman"/>
              </w:rPr>
              <w:t>Созвездие Йолдызлык-2014</w:t>
            </w:r>
            <w:r w:rsidRPr="00292821">
              <w:rPr>
                <w:rFonts w:ascii="Times New Roman" w:hAnsi="Times New Roman"/>
                <w:lang w:val="tt-RU"/>
              </w:rPr>
              <w:t>”</w:t>
            </w:r>
          </w:p>
        </w:tc>
        <w:tc>
          <w:tcPr>
            <w:tcW w:w="27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Январь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2344" w:type="dxa"/>
          </w:tcPr>
          <w:p w:rsidR="00F4112C" w:rsidRDefault="00F4112C" w:rsidP="00C56D4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C56D48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Халиев А.Р.</w:t>
            </w:r>
          </w:p>
        </w:tc>
      </w:tr>
      <w:tr w:rsidR="00F4112C" w:rsidRPr="00292821" w:rsidTr="00DF2D3D">
        <w:tc>
          <w:tcPr>
            <w:tcW w:w="648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7</w:t>
            </w:r>
          </w:p>
        </w:tc>
        <w:tc>
          <w:tcPr>
            <w:tcW w:w="45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Проведение отборочного тура Всетатарского  песеннего</w:t>
            </w:r>
            <w:r w:rsidRPr="00292821">
              <w:rPr>
                <w:rFonts w:ascii="Times New Roman" w:hAnsi="Times New Roman"/>
                <w:lang w:val="tt-RU"/>
              </w:rPr>
              <w:t xml:space="preserve"> </w:t>
            </w:r>
            <w:r w:rsidRPr="00292821">
              <w:rPr>
                <w:rFonts w:ascii="Times New Roman" w:hAnsi="Times New Roman"/>
              </w:rPr>
              <w:t xml:space="preserve"> фестиваля</w:t>
            </w:r>
            <w:r w:rsidRPr="00292821">
              <w:rPr>
                <w:rFonts w:ascii="Times New Roman" w:hAnsi="Times New Roman"/>
                <w:lang w:val="tt-RU"/>
              </w:rPr>
              <w:t xml:space="preserve"> </w:t>
            </w:r>
            <w:r w:rsidRPr="00292821">
              <w:rPr>
                <w:rFonts w:ascii="Times New Roman" w:hAnsi="Times New Roman"/>
              </w:rPr>
              <w:t xml:space="preserve"> «Сандугач </w:t>
            </w:r>
            <w:r w:rsidRPr="00292821">
              <w:rPr>
                <w:rFonts w:ascii="Times New Roman" w:hAnsi="Times New Roman"/>
                <w:lang w:val="tt-RU"/>
              </w:rPr>
              <w:t xml:space="preserve"> </w:t>
            </w:r>
            <w:r w:rsidRPr="00292821">
              <w:rPr>
                <w:rFonts w:ascii="Times New Roman" w:hAnsi="Times New Roman"/>
              </w:rPr>
              <w:t xml:space="preserve">керде </w:t>
            </w:r>
            <w:r w:rsidRPr="00292821">
              <w:rPr>
                <w:rFonts w:ascii="Times New Roman" w:hAnsi="Times New Roman"/>
                <w:lang w:val="tt-RU"/>
              </w:rPr>
              <w:t xml:space="preserve"> </w:t>
            </w:r>
            <w:r w:rsidRPr="00292821">
              <w:rPr>
                <w:rFonts w:ascii="Times New Roman" w:hAnsi="Times New Roman"/>
              </w:rPr>
              <w:t>к</w:t>
            </w:r>
            <w:r w:rsidRPr="00292821">
              <w:rPr>
                <w:rFonts w:ascii="Times New Roman" w:hAnsi="Times New Roman"/>
                <w:lang w:val="tt-RU"/>
              </w:rPr>
              <w:t>үң</w:t>
            </w:r>
            <w:r w:rsidRPr="00292821">
              <w:rPr>
                <w:rFonts w:ascii="Times New Roman" w:hAnsi="Times New Roman"/>
              </w:rPr>
              <w:t>елг</w:t>
            </w:r>
            <w:r w:rsidRPr="00292821">
              <w:rPr>
                <w:rFonts w:ascii="Times New Roman" w:hAnsi="Times New Roman"/>
                <w:lang w:val="tt-RU"/>
              </w:rPr>
              <w:t>ә</w:t>
            </w:r>
            <w:r w:rsidRPr="00292821">
              <w:rPr>
                <w:rFonts w:ascii="Times New Roman" w:hAnsi="Times New Roman"/>
              </w:rPr>
              <w:t>»</w:t>
            </w:r>
          </w:p>
        </w:tc>
        <w:tc>
          <w:tcPr>
            <w:tcW w:w="27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Декабрь </w:t>
            </w:r>
          </w:p>
        </w:tc>
        <w:tc>
          <w:tcPr>
            <w:tcW w:w="2344" w:type="dxa"/>
          </w:tcPr>
          <w:p w:rsidR="00F4112C" w:rsidRDefault="00F4112C" w:rsidP="000F7B5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0F7B5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Халиев А.Р.</w:t>
            </w:r>
          </w:p>
        </w:tc>
      </w:tr>
      <w:tr w:rsidR="00F4112C" w:rsidRPr="00292821" w:rsidTr="00DF2D3D">
        <w:tc>
          <w:tcPr>
            <w:tcW w:w="648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8</w:t>
            </w:r>
          </w:p>
        </w:tc>
        <w:tc>
          <w:tcPr>
            <w:tcW w:w="45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Фестиваль дополнительного образования «</w:t>
            </w:r>
            <w:r w:rsidRPr="00292821">
              <w:rPr>
                <w:rFonts w:ascii="Times New Roman" w:hAnsi="Times New Roman"/>
                <w:lang w:val="tt-RU"/>
              </w:rPr>
              <w:t>Сәләтле балачак - өметле киләчәк</w:t>
            </w:r>
            <w:r w:rsidRPr="00292821">
              <w:rPr>
                <w:rFonts w:ascii="Times New Roman" w:hAnsi="Times New Roman"/>
              </w:rPr>
              <w:t>»</w:t>
            </w:r>
          </w:p>
        </w:tc>
        <w:tc>
          <w:tcPr>
            <w:tcW w:w="27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</w:t>
            </w:r>
          </w:p>
        </w:tc>
        <w:tc>
          <w:tcPr>
            <w:tcW w:w="2344" w:type="dxa"/>
          </w:tcPr>
          <w:p w:rsidR="00F4112C" w:rsidRDefault="00F4112C" w:rsidP="008D76B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Гайнутдинова Ф.Ф.</w:t>
            </w:r>
          </w:p>
          <w:p w:rsidR="00F4112C" w:rsidRDefault="00F4112C" w:rsidP="008D76B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Халиев А.Р.</w:t>
            </w:r>
          </w:p>
          <w:p w:rsidR="00F4112C" w:rsidRPr="00292821" w:rsidRDefault="00F4112C" w:rsidP="008D76B5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Заведующие отделами</w:t>
            </w:r>
          </w:p>
        </w:tc>
      </w:tr>
      <w:tr w:rsidR="00F4112C" w:rsidRPr="00292821" w:rsidTr="00DF2D3D">
        <w:tc>
          <w:tcPr>
            <w:tcW w:w="648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9</w:t>
            </w:r>
          </w:p>
        </w:tc>
        <w:tc>
          <w:tcPr>
            <w:tcW w:w="45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Районный конкурс «Алтын куллар»</w:t>
            </w:r>
          </w:p>
        </w:tc>
        <w:tc>
          <w:tcPr>
            <w:tcW w:w="27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Март</w:t>
            </w:r>
          </w:p>
        </w:tc>
        <w:tc>
          <w:tcPr>
            <w:tcW w:w="2344" w:type="dxa"/>
          </w:tcPr>
          <w:p w:rsidR="00F4112C" w:rsidRDefault="00F4112C" w:rsidP="00135D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135D5B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Сафиуллина Р.Д.</w:t>
            </w:r>
          </w:p>
        </w:tc>
      </w:tr>
      <w:tr w:rsidR="00F4112C" w:rsidRPr="00292821" w:rsidTr="00DF2D3D">
        <w:tc>
          <w:tcPr>
            <w:tcW w:w="648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292821">
              <w:rPr>
                <w:rFonts w:ascii="Times New Roman" w:hAnsi="Times New Roman"/>
                <w:lang w:val="tt-RU"/>
              </w:rPr>
              <w:t>10</w:t>
            </w:r>
          </w:p>
        </w:tc>
        <w:tc>
          <w:tcPr>
            <w:tcW w:w="45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292821">
              <w:rPr>
                <w:rFonts w:ascii="Times New Roman" w:hAnsi="Times New Roman"/>
              </w:rPr>
              <w:t>Районный детский театральный фестиваль</w:t>
            </w:r>
            <w:r w:rsidRPr="00292821">
              <w:rPr>
                <w:rFonts w:ascii="Times New Roman" w:hAnsi="Times New Roman"/>
                <w:lang w:val="tt-RU"/>
              </w:rPr>
              <w:t xml:space="preserve"> “Сәхнә көзгесе”</w:t>
            </w:r>
          </w:p>
        </w:tc>
        <w:tc>
          <w:tcPr>
            <w:tcW w:w="2700" w:type="dxa"/>
          </w:tcPr>
          <w:p w:rsidR="00F4112C" w:rsidRPr="00292821" w:rsidRDefault="00F4112C" w:rsidP="00244E33">
            <w:pPr>
              <w:spacing w:after="0" w:line="240" w:lineRule="auto"/>
              <w:rPr>
                <w:rFonts w:ascii="Times New Roman" w:hAnsi="Times New Roman"/>
              </w:rPr>
            </w:pPr>
            <w:r w:rsidRPr="00292821">
              <w:rPr>
                <w:rFonts w:ascii="Times New Roman" w:hAnsi="Times New Roman"/>
              </w:rPr>
              <w:t>Март</w:t>
            </w:r>
          </w:p>
        </w:tc>
        <w:tc>
          <w:tcPr>
            <w:tcW w:w="2344" w:type="dxa"/>
          </w:tcPr>
          <w:p w:rsidR="00F4112C" w:rsidRDefault="00F4112C" w:rsidP="00D9231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Гайнутдинова Ф.Ф.</w:t>
            </w:r>
          </w:p>
          <w:p w:rsidR="00F4112C" w:rsidRPr="00292821" w:rsidRDefault="00F4112C" w:rsidP="00D9231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Сафиуллина Р.Д.</w:t>
            </w:r>
          </w:p>
        </w:tc>
      </w:tr>
    </w:tbl>
    <w:p w:rsidR="00F4112C" w:rsidRDefault="00F4112C" w:rsidP="00C24F0C">
      <w:pPr>
        <w:jc w:val="center"/>
        <w:rPr>
          <w:rFonts w:ascii="Times New Roman" w:hAnsi="Times New Roman"/>
          <w:b/>
        </w:rPr>
      </w:pPr>
    </w:p>
    <w:p w:rsidR="00F4112C" w:rsidRDefault="00F4112C" w:rsidP="00DF2D3D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16. Работа технического отдела</w:t>
      </w:r>
    </w:p>
    <w:p w:rsidR="00F4112C" w:rsidRDefault="00F4112C" w:rsidP="00DF2D3D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Сентябрь </w:t>
      </w:r>
    </w:p>
    <w:tbl>
      <w:tblPr>
        <w:tblpPr w:leftFromText="180" w:rightFromText="180" w:vertAnchor="text" w:horzAnchor="margin" w:tblpX="648" w:tblpY="671"/>
        <w:tblW w:w="936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/>
      </w:tblPr>
      <w:tblGrid>
        <w:gridCol w:w="540"/>
        <w:gridCol w:w="3420"/>
        <w:gridCol w:w="2415"/>
        <w:gridCol w:w="2985"/>
      </w:tblGrid>
      <w:tr w:rsidR="00F4112C" w:rsidRPr="00C24F0C" w:rsidTr="00C24F0C">
        <w:trPr>
          <w:trHeight w:val="961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Содержание работы</w:t>
            </w:r>
          </w:p>
        </w:tc>
        <w:tc>
          <w:tcPr>
            <w:tcW w:w="2415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Время проведения</w:t>
            </w:r>
          </w:p>
        </w:tc>
        <w:tc>
          <w:tcPr>
            <w:tcW w:w="2985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Ответственные</w:t>
            </w:r>
          </w:p>
        </w:tc>
      </w:tr>
      <w:tr w:rsidR="00F4112C" w:rsidRPr="00C24F0C" w:rsidTr="00C24F0C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1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День знаний</w:t>
            </w:r>
          </w:p>
        </w:tc>
        <w:tc>
          <w:tcPr>
            <w:tcW w:w="2415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02.09.2013</w:t>
            </w:r>
          </w:p>
        </w:tc>
        <w:tc>
          <w:tcPr>
            <w:tcW w:w="2985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C24F0C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2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Совещание преподавателей по техническому творчеству</w:t>
            </w:r>
          </w:p>
        </w:tc>
        <w:tc>
          <w:tcPr>
            <w:tcW w:w="2415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2985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C24F0C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3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Style w:val="apple-style-span"/>
                <w:rFonts w:ascii="Times New Roman" w:hAnsi="Times New Roman"/>
                <w:color w:val="000000"/>
              </w:rPr>
              <w:t>Набор обучающихся в творческие объединения Центра. Комплектование групп.</w:t>
            </w:r>
          </w:p>
        </w:tc>
        <w:tc>
          <w:tcPr>
            <w:tcW w:w="2415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До 15 сентября</w:t>
            </w:r>
          </w:p>
        </w:tc>
        <w:tc>
          <w:tcPr>
            <w:tcW w:w="2985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C24F0C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4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Составление графиков работы, расписания</w:t>
            </w:r>
          </w:p>
        </w:tc>
        <w:tc>
          <w:tcPr>
            <w:tcW w:w="2415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2985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C24F0C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5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Семинар для педагогов дополнительного образования(базовая площадка Сабинская гимназия)</w:t>
            </w:r>
          </w:p>
        </w:tc>
        <w:tc>
          <w:tcPr>
            <w:tcW w:w="2415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Сентябрь-март</w:t>
            </w:r>
          </w:p>
        </w:tc>
        <w:tc>
          <w:tcPr>
            <w:tcW w:w="2985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C24F0C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6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Курсы повышения квалификации работников системы дополнительного образования детей</w:t>
            </w:r>
          </w:p>
        </w:tc>
        <w:tc>
          <w:tcPr>
            <w:tcW w:w="2415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Сентябрь</w:t>
            </w:r>
          </w:p>
        </w:tc>
        <w:tc>
          <w:tcPr>
            <w:tcW w:w="2985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</w:tbl>
    <w:p w:rsidR="00F4112C" w:rsidRDefault="00F4112C" w:rsidP="00F43017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F4112C" w:rsidRPr="00C24F0C" w:rsidRDefault="00F4112C" w:rsidP="00F43017">
      <w:pPr>
        <w:spacing w:after="0" w:line="240" w:lineRule="auto"/>
        <w:jc w:val="center"/>
        <w:rPr>
          <w:rFonts w:ascii="Times New Roman" w:hAnsi="Times New Roman"/>
          <w:b/>
        </w:rPr>
      </w:pPr>
      <w:r w:rsidRPr="00C24F0C">
        <w:rPr>
          <w:rFonts w:ascii="Times New Roman" w:hAnsi="Times New Roman"/>
          <w:b/>
        </w:rPr>
        <w:t>Октябрь</w:t>
      </w:r>
    </w:p>
    <w:tbl>
      <w:tblPr>
        <w:tblW w:w="9360" w:type="dxa"/>
        <w:tblInd w:w="6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/>
      </w:tblPr>
      <w:tblGrid>
        <w:gridCol w:w="540"/>
        <w:gridCol w:w="3493"/>
        <w:gridCol w:w="2415"/>
        <w:gridCol w:w="2912"/>
      </w:tblGrid>
      <w:tr w:rsidR="00F4112C" w:rsidRPr="00C24F0C" w:rsidTr="00C24F0C">
        <w:trPr>
          <w:trHeight w:val="961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493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Содержание работы</w:t>
            </w:r>
          </w:p>
        </w:tc>
        <w:tc>
          <w:tcPr>
            <w:tcW w:w="2415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Время проведения</w:t>
            </w:r>
          </w:p>
        </w:tc>
        <w:tc>
          <w:tcPr>
            <w:tcW w:w="2912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Ответственные</w:t>
            </w:r>
          </w:p>
        </w:tc>
      </w:tr>
      <w:tr w:rsidR="00F4112C" w:rsidRPr="00C24F0C" w:rsidTr="00C24F0C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1</w:t>
            </w:r>
          </w:p>
        </w:tc>
        <w:tc>
          <w:tcPr>
            <w:tcW w:w="3493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Style w:val="apple-style-span"/>
                <w:rFonts w:ascii="Times New Roman" w:hAnsi="Times New Roman"/>
                <w:color w:val="000000"/>
              </w:rPr>
            </w:pPr>
            <w:r w:rsidRPr="00C24F0C">
              <w:rPr>
                <w:rStyle w:val="apple-style-span"/>
                <w:rFonts w:ascii="Times New Roman" w:hAnsi="Times New Roman"/>
                <w:color w:val="000000"/>
              </w:rPr>
              <w:t>Открытый(заочный) конкурс презентаций по начальному техническому моделированию и конструированию.</w:t>
            </w:r>
          </w:p>
        </w:tc>
        <w:tc>
          <w:tcPr>
            <w:tcW w:w="2415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1 октября-30 января</w:t>
            </w:r>
          </w:p>
        </w:tc>
        <w:tc>
          <w:tcPr>
            <w:tcW w:w="2912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C24F0C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2</w:t>
            </w:r>
          </w:p>
        </w:tc>
        <w:tc>
          <w:tcPr>
            <w:tcW w:w="3493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День учителя</w:t>
            </w:r>
          </w:p>
        </w:tc>
        <w:tc>
          <w:tcPr>
            <w:tcW w:w="2415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 xml:space="preserve">5 октября </w:t>
            </w:r>
          </w:p>
        </w:tc>
        <w:tc>
          <w:tcPr>
            <w:tcW w:w="2912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C24F0C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3</w:t>
            </w:r>
          </w:p>
        </w:tc>
        <w:tc>
          <w:tcPr>
            <w:tcW w:w="3493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Style w:val="apple-style-span"/>
                <w:rFonts w:ascii="Times New Roman" w:hAnsi="Times New Roman"/>
                <w:color w:val="000000"/>
              </w:rPr>
              <w:t>Оказание помощи педагогам дополнительного образования по вопросам учебно-воспитательного процесса по техническому творчеству</w:t>
            </w:r>
          </w:p>
        </w:tc>
        <w:tc>
          <w:tcPr>
            <w:tcW w:w="2415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912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C24F0C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4</w:t>
            </w:r>
          </w:p>
        </w:tc>
        <w:tc>
          <w:tcPr>
            <w:tcW w:w="3493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Посещение занятий по техническому творчеству</w:t>
            </w:r>
          </w:p>
        </w:tc>
        <w:tc>
          <w:tcPr>
            <w:tcW w:w="2415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2912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C24F0C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5</w:t>
            </w:r>
          </w:p>
        </w:tc>
        <w:tc>
          <w:tcPr>
            <w:tcW w:w="3493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Утверждение плана работы педагогов на осенние каникулы</w:t>
            </w:r>
          </w:p>
        </w:tc>
        <w:tc>
          <w:tcPr>
            <w:tcW w:w="2415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В конце октября</w:t>
            </w:r>
          </w:p>
        </w:tc>
        <w:tc>
          <w:tcPr>
            <w:tcW w:w="2912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C24F0C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</w:p>
        </w:tc>
        <w:tc>
          <w:tcPr>
            <w:tcW w:w="3493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Мероприятие посвященное 125-летию А.Н.Туполева</w:t>
            </w:r>
          </w:p>
        </w:tc>
        <w:tc>
          <w:tcPr>
            <w:tcW w:w="2415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Октябрь</w:t>
            </w:r>
          </w:p>
        </w:tc>
        <w:tc>
          <w:tcPr>
            <w:tcW w:w="2912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C24F0C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</w:p>
        </w:tc>
        <w:tc>
          <w:tcPr>
            <w:tcW w:w="3493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Общее родительское собрание</w:t>
            </w:r>
          </w:p>
        </w:tc>
        <w:tc>
          <w:tcPr>
            <w:tcW w:w="2415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Октябрь</w:t>
            </w:r>
          </w:p>
        </w:tc>
        <w:tc>
          <w:tcPr>
            <w:tcW w:w="2912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Педагоги</w:t>
            </w:r>
            <w:r>
              <w:rPr>
                <w:rFonts w:ascii="Times New Roman" w:hAnsi="Times New Roman"/>
              </w:rPr>
              <w:t xml:space="preserve"> дополнительного образования</w:t>
            </w:r>
          </w:p>
        </w:tc>
      </w:tr>
    </w:tbl>
    <w:p w:rsidR="00F4112C" w:rsidRPr="00C24F0C" w:rsidRDefault="00F4112C" w:rsidP="00F43017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F4112C" w:rsidRPr="00C24F0C" w:rsidRDefault="00F4112C" w:rsidP="00F43017">
      <w:pPr>
        <w:spacing w:after="0" w:line="240" w:lineRule="auto"/>
        <w:jc w:val="center"/>
        <w:rPr>
          <w:rFonts w:ascii="Times New Roman" w:hAnsi="Times New Roman"/>
          <w:b/>
        </w:rPr>
      </w:pPr>
      <w:r w:rsidRPr="00C24F0C">
        <w:rPr>
          <w:rFonts w:ascii="Times New Roman" w:hAnsi="Times New Roman"/>
          <w:b/>
        </w:rPr>
        <w:t>Ноябрь</w:t>
      </w:r>
    </w:p>
    <w:tbl>
      <w:tblPr>
        <w:tblW w:w="9360" w:type="dxa"/>
        <w:tblInd w:w="6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/>
      </w:tblPr>
      <w:tblGrid>
        <w:gridCol w:w="540"/>
        <w:gridCol w:w="3420"/>
        <w:gridCol w:w="2520"/>
        <w:gridCol w:w="2880"/>
      </w:tblGrid>
      <w:tr w:rsidR="00F4112C" w:rsidRPr="00C24F0C" w:rsidTr="00C24F0C">
        <w:trPr>
          <w:trHeight w:val="961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Содержание работы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Время проведения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Ответственные</w:t>
            </w:r>
          </w:p>
        </w:tc>
      </w:tr>
      <w:tr w:rsidR="00F4112C" w:rsidRPr="00C24F0C" w:rsidTr="00C24F0C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1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Style w:val="apple-style-span"/>
                <w:rFonts w:ascii="Times New Roman" w:hAnsi="Times New Roman"/>
                <w:color w:val="000000"/>
                <w:shd w:val="clear" w:color="auto" w:fill="FFFFFF"/>
              </w:rPr>
            </w:pPr>
            <w:r w:rsidRPr="00C24F0C">
              <w:rPr>
                <w:rStyle w:val="apple-style-span"/>
                <w:rFonts w:ascii="Times New Roman" w:hAnsi="Times New Roman"/>
                <w:color w:val="000000"/>
                <w:shd w:val="clear" w:color="auto" w:fill="FFFFFF"/>
                <w:lang w:val="en-US"/>
              </w:rPr>
              <w:t>III</w:t>
            </w:r>
            <w:r w:rsidRPr="00C24F0C">
              <w:rPr>
                <w:rStyle w:val="apple-style-span"/>
                <w:rFonts w:ascii="Times New Roman" w:hAnsi="Times New Roman"/>
                <w:color w:val="000000"/>
                <w:shd w:val="clear" w:color="auto" w:fill="FFFFFF"/>
              </w:rPr>
              <w:t xml:space="preserve"> открытая интеллектуальная игра «На  старт, космо-</w:t>
            </w:r>
            <w:r w:rsidRPr="00C24F0C">
              <w:rPr>
                <w:rStyle w:val="apple-style-span"/>
                <w:rFonts w:ascii="Times New Roman" w:hAnsi="Times New Roman"/>
                <w:color w:val="000000"/>
                <w:shd w:val="clear" w:color="auto" w:fill="FFFFFF"/>
                <w:lang w:val="en-US"/>
              </w:rPr>
              <w:t>star</w:t>
            </w:r>
            <w:r w:rsidRPr="00C24F0C">
              <w:rPr>
                <w:rStyle w:val="apple-style-span"/>
                <w:rFonts w:ascii="Times New Roman" w:hAnsi="Times New Roman"/>
                <w:color w:val="000000"/>
                <w:shd w:val="clear" w:color="auto" w:fill="FFFFFF"/>
              </w:rPr>
              <w:t>»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22 ноября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C24F0C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2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Style w:val="apple-style-span"/>
                <w:rFonts w:ascii="Times New Roman" w:hAnsi="Times New Roman"/>
                <w:color w:val="000000"/>
                <w:shd w:val="clear" w:color="auto" w:fill="FFFFFF"/>
              </w:rPr>
              <w:t>Ознакомление детей с городскими и областными выставками РТ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Ноябрь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C24F0C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3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  <w:b/>
              </w:rPr>
            </w:pPr>
            <w:r w:rsidRPr="00C24F0C">
              <w:rPr>
                <w:rStyle w:val="apple-style-span"/>
                <w:rFonts w:ascii="Times New Roman" w:hAnsi="Times New Roman"/>
                <w:color w:val="000000"/>
              </w:rPr>
              <w:t>Руководство и контроль за учебно-воспитательным процессом по техническому творчеству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В течение года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C24F0C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4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Посещение занятий по техническому творчеству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</w:tbl>
    <w:p w:rsidR="00F4112C" w:rsidRDefault="00F4112C" w:rsidP="00F43017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F4112C" w:rsidRPr="00C24F0C" w:rsidRDefault="00F4112C" w:rsidP="00F43017">
      <w:pPr>
        <w:spacing w:after="0" w:line="240" w:lineRule="auto"/>
        <w:jc w:val="center"/>
        <w:rPr>
          <w:rFonts w:ascii="Times New Roman" w:hAnsi="Times New Roman"/>
          <w:b/>
        </w:rPr>
      </w:pPr>
      <w:r w:rsidRPr="00C24F0C">
        <w:rPr>
          <w:rFonts w:ascii="Times New Roman" w:hAnsi="Times New Roman"/>
          <w:b/>
        </w:rPr>
        <w:t>Декабрь</w:t>
      </w:r>
    </w:p>
    <w:tbl>
      <w:tblPr>
        <w:tblW w:w="9360" w:type="dxa"/>
        <w:tblInd w:w="6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/>
      </w:tblPr>
      <w:tblGrid>
        <w:gridCol w:w="540"/>
        <w:gridCol w:w="3420"/>
        <w:gridCol w:w="2520"/>
        <w:gridCol w:w="2880"/>
      </w:tblGrid>
      <w:tr w:rsidR="00F4112C" w:rsidRPr="00C24F0C" w:rsidTr="00C24F0C">
        <w:trPr>
          <w:trHeight w:val="961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Содержание работы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Время проведения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Ответственные</w:t>
            </w:r>
          </w:p>
        </w:tc>
      </w:tr>
      <w:tr w:rsidR="00F4112C" w:rsidRPr="00C24F0C" w:rsidTr="00C24F0C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1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Открытый заочный конкурс творческих работ с использованием информационных технологий «Мир сегодня и завтра-2014»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1 декабря-30 апреля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C24F0C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2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Посещение занятий по техническому творчеству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C24F0C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3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Родительское собрание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Декабрь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C24F0C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4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Открытый конкурс компьютерных рисунков             «Я рисую школу»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1 декабря-1 февраля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</w:tbl>
    <w:p w:rsidR="00F4112C" w:rsidRPr="00C24F0C" w:rsidRDefault="00F4112C" w:rsidP="00F43017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F4112C" w:rsidRPr="00C24F0C" w:rsidRDefault="00F4112C" w:rsidP="00F43017">
      <w:pPr>
        <w:spacing w:after="0" w:line="240" w:lineRule="auto"/>
        <w:jc w:val="center"/>
        <w:rPr>
          <w:rFonts w:ascii="Times New Roman" w:hAnsi="Times New Roman"/>
          <w:b/>
        </w:rPr>
      </w:pPr>
      <w:r w:rsidRPr="00C24F0C">
        <w:rPr>
          <w:rFonts w:ascii="Times New Roman" w:hAnsi="Times New Roman"/>
          <w:b/>
        </w:rPr>
        <w:t>Январь</w:t>
      </w:r>
    </w:p>
    <w:tbl>
      <w:tblPr>
        <w:tblW w:w="9360" w:type="dxa"/>
        <w:tblInd w:w="6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/>
      </w:tblPr>
      <w:tblGrid>
        <w:gridCol w:w="540"/>
        <w:gridCol w:w="3420"/>
        <w:gridCol w:w="2520"/>
        <w:gridCol w:w="2880"/>
      </w:tblGrid>
      <w:tr w:rsidR="00F4112C" w:rsidRPr="00C24F0C" w:rsidTr="00C24F0C">
        <w:trPr>
          <w:trHeight w:val="961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Содержание работы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Время проведения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Ответственные</w:t>
            </w:r>
          </w:p>
        </w:tc>
      </w:tr>
      <w:tr w:rsidR="00F4112C" w:rsidRPr="00C24F0C" w:rsidTr="00C24F0C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244E33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4E33">
              <w:rPr>
                <w:rFonts w:ascii="Times New Roman" w:hAnsi="Times New Roman"/>
              </w:rPr>
              <w:t>1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Style w:val="apple-style-span"/>
                <w:rFonts w:ascii="Times New Roman" w:hAnsi="Times New Roman"/>
                <w:color w:val="000000"/>
              </w:rPr>
              <w:t>Проведение контрольных срезов для определения уровня знаний, умений и навыков обучающихся.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Январь, май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C24F0C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244E33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4E33">
              <w:rPr>
                <w:rFonts w:ascii="Times New Roman" w:hAnsi="Times New Roman"/>
              </w:rPr>
              <w:t>2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Посещение занятий по техническому творчеству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</w:tbl>
    <w:p w:rsidR="00F4112C" w:rsidRPr="00C24F0C" w:rsidRDefault="00F4112C" w:rsidP="00F43017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F4112C" w:rsidRPr="00C24F0C" w:rsidRDefault="00F4112C" w:rsidP="00F43017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Ф</w:t>
      </w:r>
      <w:r w:rsidRPr="00C24F0C">
        <w:rPr>
          <w:rFonts w:ascii="Times New Roman" w:hAnsi="Times New Roman"/>
          <w:b/>
        </w:rPr>
        <w:t>евраль</w:t>
      </w:r>
    </w:p>
    <w:tbl>
      <w:tblPr>
        <w:tblW w:w="9360" w:type="dxa"/>
        <w:tblInd w:w="6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/>
      </w:tblPr>
      <w:tblGrid>
        <w:gridCol w:w="540"/>
        <w:gridCol w:w="3420"/>
        <w:gridCol w:w="2520"/>
        <w:gridCol w:w="2880"/>
      </w:tblGrid>
      <w:tr w:rsidR="00F4112C" w:rsidRPr="00C24F0C" w:rsidTr="007110C3">
        <w:trPr>
          <w:trHeight w:val="961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Содержание работы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Время проведения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Ответственные</w:t>
            </w:r>
          </w:p>
        </w:tc>
      </w:tr>
      <w:tr w:rsidR="00F4112C" w:rsidRPr="00C24F0C" w:rsidTr="007110C3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244E33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4E33">
              <w:rPr>
                <w:rFonts w:ascii="Times New Roman" w:hAnsi="Times New Roman"/>
              </w:rPr>
              <w:t>1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Открытый конкурс компьютерных рисунков             «Я рисую школу»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1 декабря-1 февраля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7110C3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244E33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4E33">
              <w:rPr>
                <w:rFonts w:ascii="Times New Roman" w:hAnsi="Times New Roman"/>
              </w:rPr>
              <w:t>2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Посещение занятий по техническому творчеству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7110C3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244E33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4E33">
              <w:rPr>
                <w:rFonts w:ascii="Times New Roman" w:hAnsi="Times New Roman"/>
              </w:rPr>
              <w:t>3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Открытые соревнования по авиамоделированию «Импульс-2014»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22-23 февраля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7110C3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244E33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4E33">
              <w:rPr>
                <w:rFonts w:ascii="Times New Roman" w:hAnsi="Times New Roman"/>
              </w:rPr>
              <w:t>4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Лично-командные соревнования по судомоделизму среди учащихся младших классов РТ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Февраль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</w:tbl>
    <w:p w:rsidR="00F4112C" w:rsidRPr="00C24F0C" w:rsidRDefault="00F4112C" w:rsidP="00F43017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F4112C" w:rsidRPr="00C24F0C" w:rsidRDefault="00F4112C" w:rsidP="00F43017">
      <w:pPr>
        <w:spacing w:after="0" w:line="240" w:lineRule="auto"/>
        <w:jc w:val="center"/>
        <w:rPr>
          <w:rFonts w:ascii="Times New Roman" w:hAnsi="Times New Roman"/>
          <w:b/>
        </w:rPr>
      </w:pPr>
      <w:r w:rsidRPr="00C24F0C">
        <w:rPr>
          <w:rFonts w:ascii="Times New Roman" w:hAnsi="Times New Roman"/>
          <w:b/>
        </w:rPr>
        <w:t>Март</w:t>
      </w:r>
    </w:p>
    <w:tbl>
      <w:tblPr>
        <w:tblW w:w="9360" w:type="dxa"/>
        <w:tblInd w:w="6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/>
      </w:tblPr>
      <w:tblGrid>
        <w:gridCol w:w="540"/>
        <w:gridCol w:w="3420"/>
        <w:gridCol w:w="2520"/>
        <w:gridCol w:w="2880"/>
      </w:tblGrid>
      <w:tr w:rsidR="00F4112C" w:rsidRPr="00C24F0C" w:rsidTr="007110C3">
        <w:trPr>
          <w:trHeight w:val="961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Содержание работы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Время проведения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Ответственные</w:t>
            </w:r>
          </w:p>
        </w:tc>
      </w:tr>
      <w:tr w:rsidR="00F4112C" w:rsidRPr="00C24F0C" w:rsidTr="007110C3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244E33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4E33">
              <w:rPr>
                <w:rFonts w:ascii="Times New Roman" w:hAnsi="Times New Roman"/>
              </w:rPr>
              <w:t>1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Лично-командные соревнования по автомоделизму среди учащихся младших классов РТ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Март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7110C3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244E33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4E33">
              <w:rPr>
                <w:rFonts w:ascii="Times New Roman" w:hAnsi="Times New Roman"/>
              </w:rPr>
              <w:t>2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Посещение занятий по техническому творчеству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7110C3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244E33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4E33">
              <w:rPr>
                <w:rFonts w:ascii="Times New Roman" w:hAnsi="Times New Roman"/>
              </w:rPr>
              <w:t>3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Родительское собрание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Март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Педагоги</w:t>
            </w:r>
            <w:r>
              <w:rPr>
                <w:rFonts w:ascii="Times New Roman" w:hAnsi="Times New Roman"/>
              </w:rPr>
              <w:t xml:space="preserve"> дополнительного образования</w:t>
            </w:r>
          </w:p>
        </w:tc>
      </w:tr>
      <w:tr w:rsidR="00F4112C" w:rsidRPr="00C24F0C" w:rsidTr="007110C3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244E33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4E33">
              <w:rPr>
                <w:rFonts w:ascii="Times New Roman" w:hAnsi="Times New Roman"/>
              </w:rPr>
              <w:t>4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Республиканский конкурс-выставка «Твори! Выдумывай! Пробуй!»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17 марта-26 апреля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</w:tbl>
    <w:p w:rsidR="00F4112C" w:rsidRPr="00C24F0C" w:rsidRDefault="00F4112C" w:rsidP="00F43017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F4112C" w:rsidRDefault="00F4112C" w:rsidP="00F43017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F4112C" w:rsidRDefault="00F4112C" w:rsidP="00F43017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F4112C" w:rsidRDefault="00F4112C" w:rsidP="00F43017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F4112C" w:rsidRDefault="00F4112C" w:rsidP="00F43017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F4112C" w:rsidRPr="00C24F0C" w:rsidRDefault="00F4112C" w:rsidP="00F43017">
      <w:pPr>
        <w:spacing w:after="0" w:line="240" w:lineRule="auto"/>
        <w:jc w:val="center"/>
        <w:rPr>
          <w:rFonts w:ascii="Times New Roman" w:hAnsi="Times New Roman"/>
          <w:b/>
        </w:rPr>
      </w:pPr>
      <w:r w:rsidRPr="00C24F0C">
        <w:rPr>
          <w:rFonts w:ascii="Times New Roman" w:hAnsi="Times New Roman"/>
          <w:b/>
        </w:rPr>
        <w:t>Апрель</w:t>
      </w:r>
    </w:p>
    <w:tbl>
      <w:tblPr>
        <w:tblW w:w="9360" w:type="dxa"/>
        <w:tblInd w:w="6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/>
      </w:tblPr>
      <w:tblGrid>
        <w:gridCol w:w="540"/>
        <w:gridCol w:w="3420"/>
        <w:gridCol w:w="2520"/>
        <w:gridCol w:w="2880"/>
      </w:tblGrid>
      <w:tr w:rsidR="00F4112C" w:rsidRPr="00C24F0C" w:rsidTr="00244E33">
        <w:trPr>
          <w:trHeight w:val="961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Содержание работы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Время проведения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Ответственные</w:t>
            </w:r>
          </w:p>
        </w:tc>
      </w:tr>
      <w:tr w:rsidR="00F4112C" w:rsidRPr="00C24F0C" w:rsidTr="00244E33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244E33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4E33">
              <w:rPr>
                <w:rFonts w:ascii="Times New Roman" w:hAnsi="Times New Roman"/>
              </w:rPr>
              <w:t>1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Посещение занятий по техническому творчеству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244E33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244E33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4E33">
              <w:rPr>
                <w:rFonts w:ascii="Times New Roman" w:hAnsi="Times New Roman"/>
              </w:rPr>
              <w:t>2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Республиканский конкурс по техническому творчеству «Творчество  рядом с нами»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4-25 апреля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244E33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244E33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4E33">
              <w:rPr>
                <w:rFonts w:ascii="Times New Roman" w:hAnsi="Times New Roman"/>
              </w:rPr>
              <w:t>3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Республиканский конкурс-выставка «Твори! Выдумывай! Пробуй!»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17 марта-26 апреля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244E33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244E33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44E33">
              <w:rPr>
                <w:rFonts w:ascii="Times New Roman" w:hAnsi="Times New Roman"/>
              </w:rPr>
              <w:t>4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Открытый заочный конкурс творческих работ с использованием информационных технологий «Мир сегодня и завтра-2014»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1 декабря-30 апреля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244E33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244E33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5. 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Первенство РТ по модельным видам технического творчества. Авиамодельные (радиоуправляемые авиамодели) соревнования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Апрель, 2014 г.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A4695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</w:tbl>
    <w:p w:rsidR="00F4112C" w:rsidRPr="00C24F0C" w:rsidRDefault="00F4112C" w:rsidP="00F43017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F4112C" w:rsidRPr="00C24F0C" w:rsidRDefault="00F4112C" w:rsidP="00F43017">
      <w:pPr>
        <w:spacing w:after="0" w:line="240" w:lineRule="auto"/>
        <w:jc w:val="center"/>
        <w:rPr>
          <w:rFonts w:ascii="Times New Roman" w:hAnsi="Times New Roman"/>
          <w:b/>
        </w:rPr>
      </w:pPr>
      <w:r w:rsidRPr="00C24F0C">
        <w:rPr>
          <w:rFonts w:ascii="Times New Roman" w:hAnsi="Times New Roman"/>
          <w:b/>
        </w:rPr>
        <w:t>Май</w:t>
      </w:r>
    </w:p>
    <w:tbl>
      <w:tblPr>
        <w:tblW w:w="9360" w:type="dxa"/>
        <w:tblInd w:w="64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ook w:val="01E0"/>
      </w:tblPr>
      <w:tblGrid>
        <w:gridCol w:w="540"/>
        <w:gridCol w:w="3420"/>
        <w:gridCol w:w="2520"/>
        <w:gridCol w:w="2880"/>
      </w:tblGrid>
      <w:tr w:rsidR="00F4112C" w:rsidRPr="00C24F0C" w:rsidTr="00244E33">
        <w:trPr>
          <w:trHeight w:val="961"/>
        </w:trPr>
        <w:tc>
          <w:tcPr>
            <w:tcW w:w="54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№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Содержание работы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Время проведения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24F0C">
              <w:rPr>
                <w:rFonts w:ascii="Times New Roman" w:hAnsi="Times New Roman"/>
                <w:b/>
              </w:rPr>
              <w:t>Ответственные</w:t>
            </w:r>
          </w:p>
        </w:tc>
      </w:tr>
      <w:tr w:rsidR="00F4112C" w:rsidRPr="00C24F0C" w:rsidTr="00244E33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C450C0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450C0">
              <w:rPr>
                <w:rFonts w:ascii="Times New Roman" w:hAnsi="Times New Roman"/>
              </w:rPr>
              <w:t>1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Лично-командные соревнования по автомоделизму среди учащихся старших классов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17 мая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244E33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C450C0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450C0">
              <w:rPr>
                <w:rFonts w:ascii="Times New Roman" w:hAnsi="Times New Roman"/>
              </w:rPr>
              <w:t>2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  <w:lang w:val="en-US"/>
              </w:rPr>
              <w:t>VII</w:t>
            </w:r>
            <w:r w:rsidRPr="00C24F0C">
              <w:rPr>
                <w:rFonts w:ascii="Times New Roman" w:hAnsi="Times New Roman"/>
              </w:rPr>
              <w:t xml:space="preserve">  республиканская олимпиада юных изобретателей «Кулибины </w:t>
            </w:r>
            <w:r w:rsidRPr="00C24F0C">
              <w:rPr>
                <w:rFonts w:ascii="Times New Roman" w:hAnsi="Times New Roman"/>
                <w:lang w:val="en-US"/>
              </w:rPr>
              <w:t>XXI</w:t>
            </w:r>
            <w:r w:rsidRPr="00C24F0C">
              <w:rPr>
                <w:rFonts w:ascii="Times New Roman" w:hAnsi="Times New Roman"/>
              </w:rPr>
              <w:t xml:space="preserve"> века»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Май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C450C0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C450C0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450C0">
              <w:rPr>
                <w:rFonts w:ascii="Times New Roman" w:hAnsi="Times New Roman"/>
              </w:rPr>
              <w:t>3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Style w:val="apple-style-span"/>
                <w:rFonts w:ascii="Times New Roman" w:hAnsi="Times New Roman"/>
                <w:color w:val="000000"/>
              </w:rPr>
              <w:t>Лично-командные соревнования по судомоделизму среди учащихся старших классов РТ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Июнь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C450C0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C450C0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450C0">
              <w:rPr>
                <w:rFonts w:ascii="Times New Roman" w:hAnsi="Times New Roman"/>
              </w:rPr>
              <w:t>4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Лично-командные соревнования по авиамоделизму среди учащихся РТ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24F0C">
              <w:rPr>
                <w:rFonts w:ascii="Times New Roman" w:hAnsi="Times New Roman"/>
              </w:rPr>
              <w:t>Июнь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A363D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  <w:tr w:rsidR="00F4112C" w:rsidRPr="00C24F0C" w:rsidTr="00C450C0">
        <w:tblPrEx>
          <w:tblLook w:val="0000"/>
        </w:tblPrEx>
        <w:trPr>
          <w:trHeight w:val="567"/>
        </w:trPr>
        <w:tc>
          <w:tcPr>
            <w:tcW w:w="540" w:type="dxa"/>
            <w:vAlign w:val="center"/>
          </w:tcPr>
          <w:p w:rsidR="00F4112C" w:rsidRPr="00C450C0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5.</w:t>
            </w:r>
          </w:p>
        </w:tc>
        <w:tc>
          <w:tcPr>
            <w:tcW w:w="34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Финальные мероприятия Республиканского фестиваля муниципальных образований РТ по поддержке и развитию детского технического творчества</w:t>
            </w:r>
          </w:p>
        </w:tc>
        <w:tc>
          <w:tcPr>
            <w:tcW w:w="2520" w:type="dxa"/>
            <w:vAlign w:val="center"/>
          </w:tcPr>
          <w:p w:rsidR="00F4112C" w:rsidRPr="00C24F0C" w:rsidRDefault="00F4112C" w:rsidP="00F4301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Май </w:t>
            </w:r>
          </w:p>
        </w:tc>
        <w:tc>
          <w:tcPr>
            <w:tcW w:w="2880" w:type="dxa"/>
            <w:vAlign w:val="center"/>
          </w:tcPr>
          <w:p w:rsidR="00F4112C" w:rsidRPr="00C24F0C" w:rsidRDefault="00F4112C" w:rsidP="00B363C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Заведующий отделом</w:t>
            </w:r>
          </w:p>
        </w:tc>
      </w:tr>
    </w:tbl>
    <w:p w:rsidR="00F4112C" w:rsidRPr="00C24F0C" w:rsidRDefault="00F4112C" w:rsidP="00F43017">
      <w:pPr>
        <w:spacing w:after="0" w:line="240" w:lineRule="auto"/>
        <w:jc w:val="center"/>
        <w:rPr>
          <w:rFonts w:ascii="Times New Roman" w:hAnsi="Times New Roman"/>
          <w:b/>
        </w:rPr>
      </w:pPr>
    </w:p>
    <w:p w:rsidR="00F4112C" w:rsidRDefault="00F4112C" w:rsidP="00F4301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4112C" w:rsidRDefault="00F4112C" w:rsidP="00F4301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4112C" w:rsidRDefault="00F4112C" w:rsidP="00F4301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4112C" w:rsidRDefault="00F4112C" w:rsidP="00F4301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4112C" w:rsidRDefault="00F4112C" w:rsidP="00F4301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4112C" w:rsidRDefault="00F4112C" w:rsidP="00F4301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4112C" w:rsidRDefault="00F4112C" w:rsidP="00F4301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4112C" w:rsidRDefault="00F4112C" w:rsidP="00F4301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4112C" w:rsidRDefault="00F4112C" w:rsidP="00F4301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4112C" w:rsidRDefault="00F4112C" w:rsidP="00F4301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4112C" w:rsidRDefault="00F4112C" w:rsidP="00F4301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4112C" w:rsidRDefault="00F4112C" w:rsidP="00F4301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4112C" w:rsidRDefault="00F4112C" w:rsidP="00F4301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4112C" w:rsidRDefault="00F4112C" w:rsidP="00F4301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4112C" w:rsidRDefault="00F4112C" w:rsidP="00F4301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4112C" w:rsidRDefault="00F4112C" w:rsidP="00F4301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4112C" w:rsidRDefault="00F4112C" w:rsidP="00F4301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4112C" w:rsidRDefault="00F4112C" w:rsidP="00F4301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4112C" w:rsidRDefault="00F4112C" w:rsidP="00F4301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4112C" w:rsidRDefault="00F4112C" w:rsidP="00F4301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4112C" w:rsidRDefault="00F4112C" w:rsidP="00F4301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4112C" w:rsidRDefault="00F4112C" w:rsidP="00F4301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4112C" w:rsidRDefault="00F4112C" w:rsidP="00F43017">
      <w:pPr>
        <w:spacing w:after="0" w:line="240" w:lineRule="auto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F4112C" w:rsidRPr="007F3FCD" w:rsidRDefault="00F4112C" w:rsidP="006465F2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</w:rPr>
      </w:pPr>
      <w:r w:rsidRPr="007F3FCD">
        <w:rPr>
          <w:rFonts w:ascii="Times New Roman" w:hAnsi="Times New Roman"/>
          <w:b/>
          <w:bCs/>
          <w:sz w:val="24"/>
          <w:szCs w:val="24"/>
        </w:rPr>
        <w:t>Ожидаемые результаты.</w:t>
      </w:r>
    </w:p>
    <w:p w:rsidR="00F4112C" w:rsidRPr="007F3FCD" w:rsidRDefault="00F4112C" w:rsidP="006465F2">
      <w:pPr>
        <w:spacing w:before="100" w:beforeAutospacing="1" w:after="100" w:afterAutospacing="1" w:line="240" w:lineRule="auto"/>
        <w:jc w:val="center"/>
        <w:rPr>
          <w:rFonts w:ascii="Times New Roman" w:hAnsi="Times New Roman"/>
          <w:sz w:val="24"/>
          <w:szCs w:val="24"/>
        </w:rPr>
      </w:pPr>
      <w:r w:rsidRPr="007F3FCD">
        <w:rPr>
          <w:rFonts w:ascii="Times New Roman" w:hAnsi="Times New Roman"/>
          <w:sz w:val="24"/>
          <w:szCs w:val="24"/>
        </w:rPr>
        <w:t> </w:t>
      </w:r>
    </w:p>
    <w:p w:rsidR="00F4112C" w:rsidRPr="007F3FCD" w:rsidRDefault="00F4112C" w:rsidP="006465F2">
      <w:pPr>
        <w:spacing w:before="100" w:beforeAutospacing="1" w:after="100" w:afterAutospacing="1" w:line="240" w:lineRule="auto"/>
        <w:ind w:left="980"/>
        <w:rPr>
          <w:rFonts w:ascii="Times New Roman" w:hAnsi="Times New Roman"/>
          <w:sz w:val="24"/>
          <w:szCs w:val="24"/>
        </w:rPr>
      </w:pPr>
      <w:r w:rsidRPr="007F3FCD">
        <w:rPr>
          <w:rFonts w:ascii="Times New Roman" w:hAnsi="Times New Roman"/>
          <w:sz w:val="24"/>
          <w:szCs w:val="24"/>
        </w:rPr>
        <w:t>1.     Увеличение количества детей, охваченных организационными формами отдыха и занятости в учебных группах кружков ЦДТ.</w:t>
      </w:r>
    </w:p>
    <w:p w:rsidR="00F4112C" w:rsidRPr="007F3FCD" w:rsidRDefault="00F4112C" w:rsidP="006465F2">
      <w:pPr>
        <w:spacing w:before="100" w:beforeAutospacing="1" w:after="100" w:afterAutospacing="1" w:line="240" w:lineRule="auto"/>
        <w:ind w:left="980"/>
        <w:rPr>
          <w:rFonts w:ascii="Times New Roman" w:hAnsi="Times New Roman"/>
          <w:sz w:val="24"/>
          <w:szCs w:val="24"/>
        </w:rPr>
      </w:pPr>
      <w:r w:rsidRPr="007F3FCD">
        <w:rPr>
          <w:rFonts w:ascii="Times New Roman" w:hAnsi="Times New Roman"/>
          <w:sz w:val="24"/>
          <w:szCs w:val="24"/>
        </w:rPr>
        <w:t xml:space="preserve">2.     Снижение роста преступности и правонарушений среди несовершеннолетних </w:t>
      </w:r>
      <w:r>
        <w:rPr>
          <w:rFonts w:ascii="Times New Roman" w:hAnsi="Times New Roman"/>
          <w:sz w:val="24"/>
          <w:szCs w:val="24"/>
        </w:rPr>
        <w:t>Сабинского муниципального</w:t>
      </w:r>
      <w:r w:rsidRPr="007F3FCD">
        <w:rPr>
          <w:rFonts w:ascii="Times New Roman" w:hAnsi="Times New Roman"/>
          <w:sz w:val="24"/>
          <w:szCs w:val="24"/>
        </w:rPr>
        <w:t xml:space="preserve"> района.</w:t>
      </w:r>
    </w:p>
    <w:p w:rsidR="00F4112C" w:rsidRPr="007F3FCD" w:rsidRDefault="00F4112C" w:rsidP="006465F2">
      <w:pPr>
        <w:spacing w:before="100" w:beforeAutospacing="1" w:after="100" w:afterAutospacing="1" w:line="240" w:lineRule="auto"/>
        <w:ind w:left="980"/>
        <w:rPr>
          <w:rFonts w:ascii="Times New Roman" w:hAnsi="Times New Roman"/>
          <w:sz w:val="24"/>
          <w:szCs w:val="24"/>
        </w:rPr>
      </w:pPr>
      <w:r w:rsidRPr="007F3FCD">
        <w:rPr>
          <w:rFonts w:ascii="Times New Roman" w:hAnsi="Times New Roman"/>
          <w:sz w:val="24"/>
          <w:szCs w:val="24"/>
        </w:rPr>
        <w:t>3.     Внедрение эффективных форм организации отдыха, оздоровления и занятости детей.</w:t>
      </w:r>
    </w:p>
    <w:p w:rsidR="00F4112C" w:rsidRPr="007F3FCD" w:rsidRDefault="00F4112C" w:rsidP="006465F2">
      <w:pPr>
        <w:spacing w:before="100" w:beforeAutospacing="1" w:after="100" w:afterAutospacing="1" w:line="240" w:lineRule="auto"/>
        <w:ind w:left="980"/>
        <w:rPr>
          <w:rFonts w:ascii="Times New Roman" w:hAnsi="Times New Roman"/>
          <w:sz w:val="24"/>
          <w:szCs w:val="24"/>
        </w:rPr>
      </w:pPr>
      <w:r w:rsidRPr="007F3FCD">
        <w:rPr>
          <w:rFonts w:ascii="Times New Roman" w:hAnsi="Times New Roman"/>
          <w:sz w:val="24"/>
          <w:szCs w:val="24"/>
        </w:rPr>
        <w:t>4.     Развитие творческого потенциала, повышение активности педагогов ЦДТ.</w:t>
      </w:r>
    </w:p>
    <w:p w:rsidR="00F4112C" w:rsidRPr="007F3FCD" w:rsidRDefault="00F4112C" w:rsidP="006465F2">
      <w:pPr>
        <w:spacing w:before="100" w:beforeAutospacing="1" w:after="100" w:afterAutospacing="1" w:line="240" w:lineRule="auto"/>
        <w:ind w:left="980"/>
        <w:rPr>
          <w:rFonts w:ascii="Times New Roman" w:hAnsi="Times New Roman"/>
          <w:sz w:val="24"/>
          <w:szCs w:val="24"/>
        </w:rPr>
      </w:pPr>
      <w:r w:rsidRPr="007F3FCD">
        <w:rPr>
          <w:rFonts w:ascii="Times New Roman" w:hAnsi="Times New Roman"/>
          <w:sz w:val="24"/>
          <w:szCs w:val="24"/>
        </w:rPr>
        <w:t>5.     Обновление содержания образовательной деятельности ЦДТ.</w:t>
      </w:r>
    </w:p>
    <w:p w:rsidR="00F4112C" w:rsidRPr="007F3FCD" w:rsidRDefault="00F4112C" w:rsidP="006465F2">
      <w:pPr>
        <w:spacing w:before="100" w:beforeAutospacing="1" w:after="100" w:afterAutospacing="1" w:line="240" w:lineRule="auto"/>
        <w:ind w:left="980"/>
        <w:rPr>
          <w:rFonts w:ascii="Times New Roman" w:hAnsi="Times New Roman"/>
          <w:sz w:val="24"/>
          <w:szCs w:val="24"/>
        </w:rPr>
      </w:pPr>
      <w:r w:rsidRPr="007F3FCD">
        <w:rPr>
          <w:rFonts w:ascii="Times New Roman" w:hAnsi="Times New Roman"/>
          <w:sz w:val="24"/>
          <w:szCs w:val="24"/>
        </w:rPr>
        <w:t>7.     Обеспечение постоянного взаимодействия с администрацией школ района, родителями, объектами социокультурной среды.</w:t>
      </w:r>
    </w:p>
    <w:p w:rsidR="00F4112C" w:rsidRPr="007F3FCD" w:rsidRDefault="00F4112C" w:rsidP="006465F2">
      <w:pPr>
        <w:spacing w:before="100" w:beforeAutospacing="1" w:after="100" w:afterAutospacing="1" w:line="240" w:lineRule="auto"/>
        <w:ind w:left="980"/>
        <w:rPr>
          <w:rFonts w:ascii="Times New Roman" w:hAnsi="Times New Roman"/>
          <w:sz w:val="24"/>
          <w:szCs w:val="24"/>
        </w:rPr>
      </w:pPr>
      <w:r w:rsidRPr="007F3FCD">
        <w:rPr>
          <w:rFonts w:ascii="Times New Roman" w:hAnsi="Times New Roman"/>
          <w:sz w:val="24"/>
          <w:szCs w:val="24"/>
        </w:rPr>
        <w:t>8.     Тесное взаимодействие и взаимовыгодное сотрудничество с объектами социокультурной среды</w:t>
      </w:r>
      <w:r>
        <w:rPr>
          <w:rFonts w:ascii="Times New Roman" w:hAnsi="Times New Roman"/>
          <w:sz w:val="24"/>
          <w:szCs w:val="24"/>
        </w:rPr>
        <w:t>.</w:t>
      </w:r>
    </w:p>
    <w:p w:rsidR="00F4112C" w:rsidRPr="007F3FCD" w:rsidRDefault="00F4112C" w:rsidP="006465F2">
      <w:pPr>
        <w:spacing w:before="100" w:beforeAutospacing="1" w:after="100" w:afterAutospacing="1" w:line="240" w:lineRule="auto"/>
        <w:rPr>
          <w:rFonts w:ascii="Times New Roman" w:hAnsi="Times New Roman"/>
          <w:sz w:val="24"/>
          <w:szCs w:val="24"/>
        </w:rPr>
      </w:pPr>
      <w:r w:rsidRPr="007F3FCD">
        <w:rPr>
          <w:rFonts w:ascii="Times New Roman" w:hAnsi="Times New Roman"/>
          <w:sz w:val="24"/>
          <w:szCs w:val="24"/>
        </w:rPr>
        <w:t> </w:t>
      </w:r>
    </w:p>
    <w:p w:rsidR="00F4112C" w:rsidRDefault="00F4112C"/>
    <w:sectPr w:rsidR="00F4112C" w:rsidSect="00DF2D3D">
      <w:pgSz w:w="11906" w:h="16838"/>
      <w:pgMar w:top="719" w:right="850" w:bottom="719" w:left="10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05566B"/>
    <w:multiLevelType w:val="hybridMultilevel"/>
    <w:tmpl w:val="A3E6257A"/>
    <w:lvl w:ilvl="0" w:tplc="ACE8EA42">
      <w:start w:val="1"/>
      <w:numFmt w:val="decimal"/>
      <w:lvlText w:val="%1."/>
      <w:lvlJc w:val="left"/>
      <w:pPr>
        <w:ind w:left="502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662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822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C2AEF"/>
    <w:rsid w:val="00020248"/>
    <w:rsid w:val="000511D3"/>
    <w:rsid w:val="000512E8"/>
    <w:rsid w:val="0006142D"/>
    <w:rsid w:val="00065CB4"/>
    <w:rsid w:val="000D2378"/>
    <w:rsid w:val="000F7B53"/>
    <w:rsid w:val="0010183E"/>
    <w:rsid w:val="00106130"/>
    <w:rsid w:val="001068CF"/>
    <w:rsid w:val="001213DF"/>
    <w:rsid w:val="00135D5B"/>
    <w:rsid w:val="0014653B"/>
    <w:rsid w:val="0016792B"/>
    <w:rsid w:val="001A1BA9"/>
    <w:rsid w:val="001C2AEF"/>
    <w:rsid w:val="001C4434"/>
    <w:rsid w:val="00244E33"/>
    <w:rsid w:val="002476BE"/>
    <w:rsid w:val="00255E1A"/>
    <w:rsid w:val="0026643F"/>
    <w:rsid w:val="002844D1"/>
    <w:rsid w:val="00292821"/>
    <w:rsid w:val="002D789B"/>
    <w:rsid w:val="002E0C3E"/>
    <w:rsid w:val="002E49EF"/>
    <w:rsid w:val="003579E9"/>
    <w:rsid w:val="00366E6A"/>
    <w:rsid w:val="003E1E63"/>
    <w:rsid w:val="00404D62"/>
    <w:rsid w:val="00416679"/>
    <w:rsid w:val="00460AC3"/>
    <w:rsid w:val="00471856"/>
    <w:rsid w:val="004A3261"/>
    <w:rsid w:val="004C3CC8"/>
    <w:rsid w:val="005100A5"/>
    <w:rsid w:val="00511BF1"/>
    <w:rsid w:val="00530331"/>
    <w:rsid w:val="00554777"/>
    <w:rsid w:val="00595CB9"/>
    <w:rsid w:val="005D164A"/>
    <w:rsid w:val="005F3683"/>
    <w:rsid w:val="00612C3D"/>
    <w:rsid w:val="006465F2"/>
    <w:rsid w:val="00670820"/>
    <w:rsid w:val="006A6289"/>
    <w:rsid w:val="00701FF0"/>
    <w:rsid w:val="007110C3"/>
    <w:rsid w:val="00725E57"/>
    <w:rsid w:val="007318B2"/>
    <w:rsid w:val="00733DF5"/>
    <w:rsid w:val="00744B39"/>
    <w:rsid w:val="00762A91"/>
    <w:rsid w:val="0077760B"/>
    <w:rsid w:val="00781A9C"/>
    <w:rsid w:val="007976D0"/>
    <w:rsid w:val="007B1CC2"/>
    <w:rsid w:val="007D77F0"/>
    <w:rsid w:val="007F3FCD"/>
    <w:rsid w:val="00866F69"/>
    <w:rsid w:val="00871BEF"/>
    <w:rsid w:val="00872CC7"/>
    <w:rsid w:val="008D76B5"/>
    <w:rsid w:val="00903800"/>
    <w:rsid w:val="00933B88"/>
    <w:rsid w:val="009749D8"/>
    <w:rsid w:val="009C596B"/>
    <w:rsid w:val="00A2757A"/>
    <w:rsid w:val="00A363D7"/>
    <w:rsid w:val="00A429A2"/>
    <w:rsid w:val="00A46957"/>
    <w:rsid w:val="00A91B55"/>
    <w:rsid w:val="00A92697"/>
    <w:rsid w:val="00AB7E1E"/>
    <w:rsid w:val="00AC3E58"/>
    <w:rsid w:val="00AD2839"/>
    <w:rsid w:val="00AD2B41"/>
    <w:rsid w:val="00AE149D"/>
    <w:rsid w:val="00AE4D11"/>
    <w:rsid w:val="00AE7284"/>
    <w:rsid w:val="00AF4883"/>
    <w:rsid w:val="00B01B52"/>
    <w:rsid w:val="00B20B9B"/>
    <w:rsid w:val="00B363C3"/>
    <w:rsid w:val="00B46E31"/>
    <w:rsid w:val="00B80E8E"/>
    <w:rsid w:val="00B9112E"/>
    <w:rsid w:val="00BB275B"/>
    <w:rsid w:val="00BC381B"/>
    <w:rsid w:val="00C07EA3"/>
    <w:rsid w:val="00C202AC"/>
    <w:rsid w:val="00C24F0C"/>
    <w:rsid w:val="00C450C0"/>
    <w:rsid w:val="00C56D48"/>
    <w:rsid w:val="00C7654B"/>
    <w:rsid w:val="00D057D1"/>
    <w:rsid w:val="00D4233A"/>
    <w:rsid w:val="00D64604"/>
    <w:rsid w:val="00D8088D"/>
    <w:rsid w:val="00D92312"/>
    <w:rsid w:val="00DB3CA3"/>
    <w:rsid w:val="00DD7854"/>
    <w:rsid w:val="00DE5016"/>
    <w:rsid w:val="00DE69B1"/>
    <w:rsid w:val="00DF2D3D"/>
    <w:rsid w:val="00E1682E"/>
    <w:rsid w:val="00E4157D"/>
    <w:rsid w:val="00E63346"/>
    <w:rsid w:val="00E63B34"/>
    <w:rsid w:val="00E8507B"/>
    <w:rsid w:val="00E874D6"/>
    <w:rsid w:val="00EC35B7"/>
    <w:rsid w:val="00F00137"/>
    <w:rsid w:val="00F042C5"/>
    <w:rsid w:val="00F4112C"/>
    <w:rsid w:val="00F43017"/>
    <w:rsid w:val="00F74E1E"/>
    <w:rsid w:val="00F9372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attachedSchema w:val="urn:schemas-microsoft-com:office:smarttags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77F0"/>
    <w:pPr>
      <w:spacing w:after="200" w:line="276" w:lineRule="auto"/>
    </w:pPr>
  </w:style>
  <w:style w:type="paragraph" w:styleId="Heading3">
    <w:name w:val="heading 3"/>
    <w:basedOn w:val="Normal"/>
    <w:next w:val="Normal"/>
    <w:link w:val="Heading3Char"/>
    <w:uiPriority w:val="99"/>
    <w:qFormat/>
    <w:locked/>
    <w:rsid w:val="001C4434"/>
    <w:pPr>
      <w:keepNext/>
      <w:tabs>
        <w:tab w:val="left" w:pos="1180"/>
      </w:tabs>
      <w:spacing w:after="0" w:line="240" w:lineRule="auto"/>
      <w:jc w:val="both"/>
      <w:outlineLvl w:val="2"/>
    </w:pPr>
    <w:rPr>
      <w:rFonts w:ascii="Times New Roman" w:hAnsi="Times New Roman"/>
      <w:b/>
      <w:bCs/>
      <w:sz w:val="24"/>
      <w:szCs w:val="24"/>
      <w:u w:val="single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9"/>
    <w:locked/>
    <w:rsid w:val="001C4434"/>
    <w:rPr>
      <w:rFonts w:eastAsia="Times New Roman" w:cs="Times New Roman"/>
      <w:b/>
      <w:bCs/>
      <w:sz w:val="24"/>
      <w:szCs w:val="24"/>
      <w:u w:val="single"/>
      <w:lang w:val="ru-RU" w:eastAsia="ru-RU" w:bidi="ar-SA"/>
    </w:rPr>
  </w:style>
  <w:style w:type="paragraph" w:styleId="ListParagraph">
    <w:name w:val="List Paragraph"/>
    <w:basedOn w:val="Normal"/>
    <w:uiPriority w:val="99"/>
    <w:qFormat/>
    <w:rsid w:val="00DB3CA3"/>
    <w:pPr>
      <w:ind w:left="720"/>
      <w:contextualSpacing/>
    </w:pPr>
    <w:rPr>
      <w:lang w:eastAsia="en-US"/>
    </w:rPr>
  </w:style>
  <w:style w:type="character" w:customStyle="1" w:styleId="apple-style-span">
    <w:name w:val="apple-style-span"/>
    <w:basedOn w:val="DefaultParagraphFont"/>
    <w:uiPriority w:val="99"/>
    <w:rsid w:val="00C24F0C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rsid w:val="001C44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781A9C"/>
    <w:rPr>
      <w:rFonts w:ascii="Times New Roman" w:hAnsi="Times New Roman" w:cs="Times New Roman"/>
      <w:sz w:val="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655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271</TotalTime>
  <Pages>19</Pages>
  <Words>4576</Words>
  <Characters>26086</Characters>
  <Application>Microsoft Office Outlook</Application>
  <DocSecurity>0</DocSecurity>
  <Lines>0</Lines>
  <Paragraphs>0</Paragraphs>
  <ScaleCrop>false</ScaleCrop>
  <Company>Ya Blondinko Edition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</cp:lastModifiedBy>
  <cp:revision>44</cp:revision>
  <cp:lastPrinted>2013-09-18T07:19:00Z</cp:lastPrinted>
  <dcterms:created xsi:type="dcterms:W3CDTF">2013-09-16T23:52:00Z</dcterms:created>
  <dcterms:modified xsi:type="dcterms:W3CDTF">2013-09-18T09:09:00Z</dcterms:modified>
</cp:coreProperties>
</file>